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1D0F4" w14:textId="77777777" w:rsidR="0070769B" w:rsidRPr="0070769B" w:rsidRDefault="0070769B" w:rsidP="00D53EC1">
      <w:pPr>
        <w:pStyle w:val="BodyCopy"/>
        <w:spacing w:line="240" w:lineRule="auto"/>
        <w:rPr>
          <w:b/>
          <w:color w:val="944D8B"/>
          <w:sz w:val="28"/>
          <w:szCs w:val="28"/>
        </w:rPr>
      </w:pPr>
      <w:r w:rsidRPr="0070769B">
        <w:rPr>
          <w:b/>
          <w:color w:val="944D8B"/>
          <w:sz w:val="28"/>
          <w:szCs w:val="28"/>
        </w:rPr>
        <w:t>POSITION DESCRIPTION</w:t>
      </w:r>
    </w:p>
    <w:tbl>
      <w:tblPr>
        <w:tblW w:w="0" w:type="auto"/>
        <w:tblInd w:w="-34" w:type="dxa"/>
        <w:tblBorders>
          <w:top w:val="single" w:sz="4" w:space="0" w:color="auto"/>
          <w:bottom w:val="single" w:sz="4" w:space="0" w:color="auto"/>
        </w:tblBorders>
        <w:tblLook w:val="0000" w:firstRow="0" w:lastRow="0" w:firstColumn="0" w:lastColumn="0" w:noHBand="0" w:noVBand="0"/>
      </w:tblPr>
      <w:tblGrid>
        <w:gridCol w:w="3942"/>
        <w:gridCol w:w="14"/>
        <w:gridCol w:w="5936"/>
      </w:tblGrid>
      <w:tr w:rsidR="00417B3F" w:rsidRPr="005E3E24" w14:paraId="7F3F32AA" w14:textId="77777777" w:rsidTr="00BA30AC">
        <w:tc>
          <w:tcPr>
            <w:tcW w:w="3956" w:type="dxa"/>
            <w:gridSpan w:val="2"/>
          </w:tcPr>
          <w:p w14:paraId="13F9FA55" w14:textId="77777777" w:rsidR="00417B3F" w:rsidRPr="0028539A" w:rsidRDefault="00417B3F" w:rsidP="00D53EC1">
            <w:pPr>
              <w:pStyle w:val="Title"/>
              <w:spacing w:before="120" w:after="120"/>
              <w:ind w:right="198"/>
              <w:jc w:val="left"/>
              <w:rPr>
                <w:sz w:val="20"/>
              </w:rPr>
            </w:pPr>
            <w:r w:rsidRPr="0028539A">
              <w:rPr>
                <w:sz w:val="20"/>
              </w:rPr>
              <w:t>Position Title:</w:t>
            </w:r>
          </w:p>
        </w:tc>
        <w:tc>
          <w:tcPr>
            <w:tcW w:w="5936" w:type="dxa"/>
          </w:tcPr>
          <w:p w14:paraId="7805529C" w14:textId="4AC6495A" w:rsidR="00417B3F" w:rsidRPr="005E3E24" w:rsidRDefault="000B691B" w:rsidP="00D53EC1">
            <w:pPr>
              <w:spacing w:before="120" w:after="120"/>
              <w:jc w:val="left"/>
            </w:pPr>
            <w:r>
              <w:t>C</w:t>
            </w:r>
            <w:r w:rsidR="00A30E14">
              <w:t>areer Medical Officer – Urgent Care</w:t>
            </w:r>
          </w:p>
        </w:tc>
      </w:tr>
      <w:tr w:rsidR="00E520F4" w:rsidRPr="005E3E24" w14:paraId="47D1F0D3" w14:textId="77777777" w:rsidTr="008D55F3">
        <w:tc>
          <w:tcPr>
            <w:tcW w:w="3956" w:type="dxa"/>
            <w:gridSpan w:val="2"/>
          </w:tcPr>
          <w:p w14:paraId="368797AC" w14:textId="77777777" w:rsidR="00E520F4" w:rsidRPr="0028539A" w:rsidRDefault="00E520F4" w:rsidP="00D53EC1">
            <w:pPr>
              <w:pStyle w:val="Title"/>
              <w:spacing w:before="120" w:after="120"/>
              <w:ind w:right="198"/>
              <w:jc w:val="left"/>
              <w:rPr>
                <w:sz w:val="20"/>
              </w:rPr>
            </w:pPr>
            <w:r w:rsidRPr="0028539A">
              <w:rPr>
                <w:sz w:val="20"/>
              </w:rPr>
              <w:t>Business Unit/Department:</w:t>
            </w:r>
          </w:p>
        </w:tc>
        <w:tc>
          <w:tcPr>
            <w:tcW w:w="5936" w:type="dxa"/>
          </w:tcPr>
          <w:p w14:paraId="0AD27B54" w14:textId="49A0CB49" w:rsidR="00E520F4" w:rsidRPr="005E3E24" w:rsidRDefault="00A30E14" w:rsidP="00D53EC1">
            <w:pPr>
              <w:spacing w:before="120" w:after="120"/>
              <w:jc w:val="left"/>
            </w:pPr>
            <w:r>
              <w:t>Emergency Services</w:t>
            </w:r>
          </w:p>
        </w:tc>
      </w:tr>
      <w:tr w:rsidR="007C642E" w:rsidRPr="005E3E24" w14:paraId="01A96277" w14:textId="77777777" w:rsidTr="00A72FD0">
        <w:tc>
          <w:tcPr>
            <w:tcW w:w="3956" w:type="dxa"/>
            <w:gridSpan w:val="2"/>
          </w:tcPr>
          <w:p w14:paraId="5C10A80A" w14:textId="77777777" w:rsidR="007C642E" w:rsidRPr="0028539A" w:rsidRDefault="007C642E" w:rsidP="00D53EC1">
            <w:pPr>
              <w:pStyle w:val="Title"/>
              <w:spacing w:before="120" w:after="120"/>
              <w:ind w:right="198"/>
              <w:jc w:val="left"/>
              <w:rPr>
                <w:sz w:val="20"/>
              </w:rPr>
            </w:pPr>
            <w:r w:rsidRPr="0028539A">
              <w:rPr>
                <w:sz w:val="20"/>
              </w:rPr>
              <w:t>Division:</w:t>
            </w:r>
          </w:p>
        </w:tc>
        <w:tc>
          <w:tcPr>
            <w:tcW w:w="5936" w:type="dxa"/>
          </w:tcPr>
          <w:p w14:paraId="060B7C3A" w14:textId="32AC1F80" w:rsidR="007C642E" w:rsidRPr="005E3E24" w:rsidRDefault="00A30E14" w:rsidP="00D53EC1">
            <w:pPr>
              <w:spacing w:before="120" w:after="120"/>
              <w:jc w:val="left"/>
            </w:pPr>
            <w:r>
              <w:t xml:space="preserve">Emergency Medicine </w:t>
            </w:r>
            <w:r w:rsidR="00D53EC1">
              <w:t>&amp;</w:t>
            </w:r>
            <w:r w:rsidR="00D53EC1">
              <w:t xml:space="preserve"> </w:t>
            </w:r>
            <w:r>
              <w:t>Intensive Care Services</w:t>
            </w:r>
          </w:p>
        </w:tc>
      </w:tr>
      <w:tr w:rsidR="009D6947" w:rsidRPr="005E3E24" w14:paraId="25C2F3AE" w14:textId="77777777" w:rsidTr="00BA30AC">
        <w:tc>
          <w:tcPr>
            <w:tcW w:w="3956" w:type="dxa"/>
            <w:gridSpan w:val="2"/>
          </w:tcPr>
          <w:p w14:paraId="5A3314D8" w14:textId="77777777" w:rsidR="009D6947" w:rsidRPr="0028539A" w:rsidRDefault="009D6947" w:rsidP="00D53EC1">
            <w:pPr>
              <w:pStyle w:val="Title"/>
              <w:spacing w:before="120" w:after="120"/>
              <w:ind w:right="198"/>
              <w:jc w:val="left"/>
              <w:rPr>
                <w:sz w:val="20"/>
              </w:rPr>
            </w:pPr>
            <w:r w:rsidRPr="0028539A">
              <w:rPr>
                <w:sz w:val="20"/>
              </w:rPr>
              <w:t>Award/Agreement:</w:t>
            </w:r>
          </w:p>
        </w:tc>
        <w:tc>
          <w:tcPr>
            <w:tcW w:w="5936" w:type="dxa"/>
          </w:tcPr>
          <w:p w14:paraId="74B38359" w14:textId="10414400" w:rsidR="009D6947" w:rsidRDefault="00A30E14" w:rsidP="00D53EC1">
            <w:pPr>
              <w:spacing w:before="120" w:after="120"/>
              <w:jc w:val="left"/>
            </w:pPr>
            <w:r>
              <w:rPr>
                <w:rFonts w:ascii="Arial (W1)" w:hAnsi="Arial (W1)"/>
              </w:rPr>
              <w:t>Doctor In Training</w:t>
            </w:r>
            <w:r w:rsidR="000425D6" w:rsidRPr="000425D6">
              <w:rPr>
                <w:rFonts w:ascii="Arial (W1)" w:hAnsi="Arial (W1)"/>
              </w:rPr>
              <w:t xml:space="preserve"> (Victorian Public Health Sector) (AMA Victoria/ASMOF) (Single Interest Employers) Enterprise Agreement </w:t>
            </w:r>
          </w:p>
        </w:tc>
      </w:tr>
      <w:tr w:rsidR="00417B3F" w:rsidRPr="005E3E24" w14:paraId="0D3201CC" w14:textId="77777777" w:rsidTr="00BA30AC">
        <w:tc>
          <w:tcPr>
            <w:tcW w:w="3956" w:type="dxa"/>
            <w:gridSpan w:val="2"/>
          </w:tcPr>
          <w:p w14:paraId="430B27E9" w14:textId="77777777" w:rsidR="00417B3F" w:rsidRPr="0028539A" w:rsidRDefault="00417B3F" w:rsidP="00D53EC1">
            <w:pPr>
              <w:pStyle w:val="Title"/>
              <w:spacing w:before="120" w:after="120"/>
              <w:ind w:right="198"/>
              <w:jc w:val="left"/>
              <w:rPr>
                <w:sz w:val="20"/>
              </w:rPr>
            </w:pPr>
            <w:r w:rsidRPr="0028539A">
              <w:rPr>
                <w:sz w:val="20"/>
              </w:rPr>
              <w:t>Classification:</w:t>
            </w:r>
          </w:p>
        </w:tc>
        <w:tc>
          <w:tcPr>
            <w:tcW w:w="5936" w:type="dxa"/>
          </w:tcPr>
          <w:p w14:paraId="1E06FD59" w14:textId="32DA66F4" w:rsidR="00417B3F" w:rsidRPr="005E3E24" w:rsidRDefault="000B691B" w:rsidP="00D53EC1">
            <w:pPr>
              <w:spacing w:before="120" w:after="120"/>
              <w:jc w:val="left"/>
            </w:pPr>
            <w:r>
              <w:rPr>
                <w:rFonts w:ascii="Arial (W1)" w:hAnsi="Arial (W1)"/>
              </w:rPr>
              <w:t>H</w:t>
            </w:r>
            <w:r w:rsidR="00A30E14">
              <w:rPr>
                <w:rFonts w:ascii="Arial (W1)" w:hAnsi="Arial (W1)"/>
              </w:rPr>
              <w:t>M</w:t>
            </w:r>
            <w:r w:rsidR="002A77B3">
              <w:rPr>
                <w:rFonts w:ascii="Arial (W1)" w:hAnsi="Arial (W1)"/>
              </w:rPr>
              <w:t>21</w:t>
            </w:r>
            <w:r>
              <w:rPr>
                <w:rFonts w:ascii="Arial (W1)" w:hAnsi="Arial (W1)"/>
              </w:rPr>
              <w:t xml:space="preserve"> </w:t>
            </w:r>
            <w:r w:rsidR="00D53EC1">
              <w:rPr>
                <w:rFonts w:ascii="Arial (W1)" w:hAnsi="Arial (W1)"/>
              </w:rPr>
              <w:t xml:space="preserve">to </w:t>
            </w:r>
            <w:r>
              <w:rPr>
                <w:rFonts w:ascii="Arial (W1)" w:hAnsi="Arial (W1)"/>
              </w:rPr>
              <w:t>H</w:t>
            </w:r>
            <w:r w:rsidR="00A30E14">
              <w:rPr>
                <w:rFonts w:ascii="Arial (W1)" w:hAnsi="Arial (W1)"/>
              </w:rPr>
              <w:t>M23</w:t>
            </w:r>
          </w:p>
        </w:tc>
      </w:tr>
      <w:tr w:rsidR="00417B3F" w:rsidRPr="005E3E24" w14:paraId="06145A33" w14:textId="77777777" w:rsidTr="00BA30AC">
        <w:tc>
          <w:tcPr>
            <w:tcW w:w="3956" w:type="dxa"/>
            <w:gridSpan w:val="2"/>
          </w:tcPr>
          <w:p w14:paraId="527BA701" w14:textId="77777777" w:rsidR="00417B3F" w:rsidRPr="0028539A" w:rsidRDefault="00417B3F" w:rsidP="00D53EC1">
            <w:pPr>
              <w:spacing w:before="120" w:after="120"/>
              <w:ind w:right="198"/>
              <w:jc w:val="left"/>
              <w:rPr>
                <w:b/>
              </w:rPr>
            </w:pPr>
            <w:r w:rsidRPr="0028539A">
              <w:rPr>
                <w:b/>
              </w:rPr>
              <w:t>Reports To:</w:t>
            </w:r>
          </w:p>
        </w:tc>
        <w:tc>
          <w:tcPr>
            <w:tcW w:w="5936" w:type="dxa"/>
          </w:tcPr>
          <w:p w14:paraId="6CC2BE88" w14:textId="13CDF86E" w:rsidR="00417B3F" w:rsidRPr="005E3E24" w:rsidRDefault="00F23488" w:rsidP="00D53EC1">
            <w:pPr>
              <w:spacing w:before="120" w:after="120"/>
              <w:jc w:val="left"/>
            </w:pPr>
            <w:r>
              <w:t>Director</w:t>
            </w:r>
            <w:r w:rsidR="00C21A5F">
              <w:t xml:space="preserve"> of Clinical Services</w:t>
            </w:r>
            <w:r w:rsidR="00A47871">
              <w:t xml:space="preserve"> – Urgent Care</w:t>
            </w:r>
            <w:r w:rsidR="00D53EC1">
              <w:br/>
            </w:r>
            <w:r w:rsidR="000B691B" w:rsidRPr="007B4E6E">
              <w:t>Clinical Services Director</w:t>
            </w:r>
            <w:r w:rsidR="00D53EC1">
              <w:br/>
            </w:r>
            <w:r w:rsidR="00352DE9">
              <w:t>Chief Medical Officer</w:t>
            </w:r>
          </w:p>
        </w:tc>
      </w:tr>
      <w:tr w:rsidR="00BA30AC" w:rsidRPr="005E3E24" w14:paraId="4CBD0D5A" w14:textId="77777777" w:rsidTr="00BA30AC">
        <w:tc>
          <w:tcPr>
            <w:tcW w:w="3942" w:type="dxa"/>
          </w:tcPr>
          <w:p w14:paraId="55D5147E" w14:textId="77777777" w:rsidR="00BA30AC" w:rsidRPr="00282EDE" w:rsidRDefault="00BA30AC" w:rsidP="00D53EC1">
            <w:pPr>
              <w:spacing w:before="120" w:after="120"/>
              <w:ind w:right="198"/>
              <w:rPr>
                <w:b/>
              </w:rPr>
            </w:pPr>
            <w:r w:rsidRPr="00282EDE">
              <w:rPr>
                <w:b/>
              </w:rPr>
              <w:t xml:space="preserve">Direct Reports: </w:t>
            </w:r>
          </w:p>
        </w:tc>
        <w:tc>
          <w:tcPr>
            <w:tcW w:w="5950" w:type="dxa"/>
            <w:gridSpan w:val="2"/>
          </w:tcPr>
          <w:p w14:paraId="6A8007ED" w14:textId="77777777" w:rsidR="00BA30AC" w:rsidRPr="0001210C" w:rsidRDefault="000B691B" w:rsidP="00D53EC1">
            <w:pPr>
              <w:spacing w:before="120" w:after="120"/>
              <w:ind w:right="198"/>
              <w:jc w:val="left"/>
            </w:pPr>
            <w:r>
              <w:t>Junior medical employees</w:t>
            </w:r>
          </w:p>
        </w:tc>
      </w:tr>
      <w:tr w:rsidR="00417B3F" w:rsidRPr="005E3E24" w14:paraId="6C898AD4" w14:textId="77777777" w:rsidTr="00BA30AC">
        <w:tc>
          <w:tcPr>
            <w:tcW w:w="3956" w:type="dxa"/>
            <w:gridSpan w:val="2"/>
          </w:tcPr>
          <w:p w14:paraId="0BB61203" w14:textId="77777777" w:rsidR="00417B3F" w:rsidRPr="0028539A" w:rsidRDefault="00417B3F" w:rsidP="00D53EC1">
            <w:pPr>
              <w:pStyle w:val="Title"/>
              <w:spacing w:before="120" w:after="120"/>
              <w:ind w:right="198"/>
              <w:jc w:val="left"/>
              <w:rPr>
                <w:sz w:val="20"/>
              </w:rPr>
            </w:pPr>
            <w:r w:rsidRPr="0028539A">
              <w:rPr>
                <w:sz w:val="20"/>
              </w:rPr>
              <w:t>Date Prepared/Updated:</w:t>
            </w:r>
          </w:p>
        </w:tc>
        <w:sdt>
          <w:sdtPr>
            <w:id w:val="-2100635132"/>
            <w:placeholder>
              <w:docPart w:val="813270CB1F084282A70F8E0220B0E046"/>
            </w:placeholder>
            <w:date w:fullDate="2025-11-07T00:00:00Z">
              <w:dateFormat w:val="d MMMM yyyy"/>
              <w:lid w:val="en-AU"/>
              <w:storeMappedDataAs w:val="dateTime"/>
              <w:calendar w:val="gregorian"/>
            </w:date>
          </w:sdtPr>
          <w:sdtContent>
            <w:tc>
              <w:tcPr>
                <w:tcW w:w="5936" w:type="dxa"/>
              </w:tcPr>
              <w:p w14:paraId="62DDA82C" w14:textId="27032637" w:rsidR="00417B3F" w:rsidRPr="005E3E24" w:rsidRDefault="000618B9" w:rsidP="00D53EC1">
                <w:pPr>
                  <w:spacing w:before="120" w:after="120"/>
                  <w:jc w:val="left"/>
                </w:pPr>
                <w:r>
                  <w:t>7 November 2025</w:t>
                </w:r>
              </w:p>
            </w:tc>
          </w:sdtContent>
        </w:sdt>
      </w:tr>
    </w:tbl>
    <w:p w14:paraId="739FE7F7" w14:textId="77777777" w:rsidR="00417B3F" w:rsidRPr="005E3E24" w:rsidRDefault="00417B3F" w:rsidP="00D53EC1">
      <w:pPr>
        <w:pStyle w:val="BodyCopy"/>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8"/>
      </w:tblGrid>
      <w:tr w:rsidR="004F3C53" w:rsidRPr="003863B1" w14:paraId="15A072B3" w14:textId="77777777" w:rsidTr="003863B1">
        <w:tc>
          <w:tcPr>
            <w:tcW w:w="9848" w:type="dxa"/>
            <w:shd w:val="clear" w:color="auto" w:fill="F2F2F2" w:themeFill="background1" w:themeFillShade="F2"/>
          </w:tcPr>
          <w:p w14:paraId="5892DFCC" w14:textId="77777777" w:rsidR="004F3C53" w:rsidRPr="003863B1" w:rsidRDefault="004F3C53" w:rsidP="00D53EC1">
            <w:pPr>
              <w:pStyle w:val="BodyCopy"/>
              <w:spacing w:before="120" w:after="120" w:line="240" w:lineRule="auto"/>
              <w:ind w:right="198"/>
              <w:rPr>
                <w:b/>
                <w:color w:val="944D8B"/>
              </w:rPr>
            </w:pPr>
            <w:r w:rsidRPr="0028539A">
              <w:rPr>
                <w:b/>
                <w:color w:val="944D8B"/>
              </w:rPr>
              <w:t xml:space="preserve">Position </w:t>
            </w:r>
            <w:r w:rsidR="00B85233">
              <w:rPr>
                <w:b/>
                <w:color w:val="944D8B"/>
              </w:rPr>
              <w:t>Purpose</w:t>
            </w:r>
          </w:p>
        </w:tc>
      </w:tr>
      <w:tr w:rsidR="004F3C53" w:rsidRPr="005E3E24" w14:paraId="142DE87D" w14:textId="77777777" w:rsidTr="003863B1">
        <w:tc>
          <w:tcPr>
            <w:tcW w:w="9848" w:type="dxa"/>
          </w:tcPr>
          <w:p w14:paraId="475CEB7C" w14:textId="1A1BAD0B" w:rsidR="0070769B" w:rsidRDefault="000B691B" w:rsidP="00D53EC1">
            <w:r w:rsidRPr="000B691B">
              <w:t>The role of the C</w:t>
            </w:r>
            <w:r w:rsidR="00A30E14">
              <w:t>areer Medical Officer – Urgent Care</w:t>
            </w:r>
            <w:r w:rsidRPr="000B691B">
              <w:t xml:space="preserve"> is to provide high quality clinical care to the patients </w:t>
            </w:r>
            <w:r w:rsidR="00CA1A28">
              <w:t xml:space="preserve">who present at </w:t>
            </w:r>
            <w:r w:rsidRPr="000B691B">
              <w:t xml:space="preserve">Western Health </w:t>
            </w:r>
            <w:r w:rsidR="00CA1A28">
              <w:t>Urgent Care Centres</w:t>
            </w:r>
            <w:r w:rsidRPr="000B691B">
              <w:t xml:space="preserve">, to supervise and train </w:t>
            </w:r>
            <w:r w:rsidR="00CA1A28">
              <w:t xml:space="preserve">Medical Students, </w:t>
            </w:r>
            <w:r w:rsidRPr="000B691B">
              <w:t>Junior Medical Staff and support Western Health Strategic Priorities</w:t>
            </w:r>
            <w:r w:rsidR="00A30E14">
              <w:t>.</w:t>
            </w:r>
          </w:p>
          <w:p w14:paraId="38D02069" w14:textId="77777777" w:rsidR="00792744" w:rsidRDefault="00792744" w:rsidP="00D53EC1"/>
          <w:p w14:paraId="22CA5E25" w14:textId="0B89D251" w:rsidR="00807B2B" w:rsidRDefault="00A30E14" w:rsidP="00D53EC1">
            <w:pPr>
              <w:pStyle w:val="BodyCopy"/>
              <w:spacing w:line="240" w:lineRule="auto"/>
              <w:rPr>
                <w:lang w:val="en-AU"/>
              </w:rPr>
            </w:pPr>
            <w:r w:rsidRPr="00A30E14">
              <w:rPr>
                <w:lang w:val="en-AU"/>
              </w:rPr>
              <w:t>The purpose of the</w:t>
            </w:r>
            <w:r w:rsidR="00B670C8">
              <w:rPr>
                <w:lang w:val="en-AU"/>
              </w:rPr>
              <w:t xml:space="preserve"> </w:t>
            </w:r>
            <w:r w:rsidR="00B670C8" w:rsidRPr="00B670C8">
              <w:rPr>
                <w:lang w:val="en-AU"/>
              </w:rPr>
              <w:t>position is to provide medical services at the Bacchus Marsh and/</w:t>
            </w:r>
            <w:r w:rsidR="00D53EC1">
              <w:rPr>
                <w:lang w:val="en-AU"/>
              </w:rPr>
              <w:t>o</w:t>
            </w:r>
            <w:r w:rsidR="00B670C8" w:rsidRPr="00B670C8">
              <w:rPr>
                <w:lang w:val="en-AU"/>
              </w:rPr>
              <w:t xml:space="preserve">r Melton Health Urgent Care Centres as </w:t>
            </w:r>
            <w:r w:rsidR="00AB3FB5" w:rsidRPr="00B670C8">
              <w:rPr>
                <w:lang w:val="en-AU"/>
              </w:rPr>
              <w:t>rostered.</w:t>
            </w:r>
            <w:r w:rsidR="0091270C">
              <w:rPr>
                <w:lang w:val="en-AU"/>
              </w:rPr>
              <w:t xml:space="preserve"> </w:t>
            </w:r>
            <w:r w:rsidR="0084524A" w:rsidRPr="0084524A">
              <w:rPr>
                <w:lang w:val="en-AU"/>
              </w:rPr>
              <w:t xml:space="preserve">The Career Medical Officer (CMO) – </w:t>
            </w:r>
            <w:r w:rsidR="00CF53EB">
              <w:rPr>
                <w:lang w:val="en-AU"/>
              </w:rPr>
              <w:t>Urgent Care</w:t>
            </w:r>
            <w:r w:rsidR="0084524A" w:rsidRPr="0084524A">
              <w:rPr>
                <w:lang w:val="en-AU"/>
              </w:rPr>
              <w:t xml:space="preserve">, will provide high quality clinical care to patients attending the </w:t>
            </w:r>
            <w:r w:rsidR="00E96DA7">
              <w:rPr>
                <w:lang w:val="en-AU"/>
              </w:rPr>
              <w:t xml:space="preserve">Urgent Care Centres </w:t>
            </w:r>
            <w:r w:rsidR="0084524A" w:rsidRPr="0084524A">
              <w:rPr>
                <w:lang w:val="en-AU"/>
              </w:rPr>
              <w:t xml:space="preserve">of Western Health. These facilities include </w:t>
            </w:r>
            <w:r w:rsidR="008C7D6E">
              <w:rPr>
                <w:lang w:val="en-AU"/>
              </w:rPr>
              <w:t xml:space="preserve">Bacchus Marsh and </w:t>
            </w:r>
            <w:r w:rsidR="008C51D2">
              <w:rPr>
                <w:lang w:val="en-AU"/>
              </w:rPr>
              <w:t>Melton Urgent Care Centres</w:t>
            </w:r>
            <w:r w:rsidR="0084524A" w:rsidRPr="0084524A">
              <w:rPr>
                <w:lang w:val="en-AU"/>
              </w:rPr>
              <w:t xml:space="preserve">. Whilst based at one facility, CMOs may be required to work at alternative campuses based on the needs of the Health Service. </w:t>
            </w:r>
          </w:p>
          <w:p w14:paraId="70313A2A" w14:textId="77777777" w:rsidR="00807B2B" w:rsidRDefault="00807B2B" w:rsidP="00D53EC1">
            <w:pPr>
              <w:pStyle w:val="BodyCopy"/>
              <w:spacing w:line="240" w:lineRule="auto"/>
              <w:rPr>
                <w:lang w:val="en-AU"/>
              </w:rPr>
            </w:pPr>
          </w:p>
          <w:p w14:paraId="1E3435B3" w14:textId="79FA496A" w:rsidR="0091270C" w:rsidRPr="00D53EC1" w:rsidRDefault="0084524A" w:rsidP="00D53EC1">
            <w:pPr>
              <w:pStyle w:val="BodyCopy"/>
              <w:spacing w:line="240" w:lineRule="auto"/>
              <w:rPr>
                <w:lang w:val="en-AU"/>
              </w:rPr>
            </w:pPr>
            <w:r w:rsidRPr="00D53EC1">
              <w:rPr>
                <w:lang w:val="en-AU"/>
              </w:rPr>
              <w:t xml:space="preserve">The foci of this position are: </w:t>
            </w:r>
          </w:p>
          <w:p w14:paraId="3CBECE53" w14:textId="0766DD11" w:rsidR="00971BC3" w:rsidRDefault="0084524A" w:rsidP="00D53EC1">
            <w:pPr>
              <w:pStyle w:val="BodyCopy"/>
              <w:numPr>
                <w:ilvl w:val="0"/>
                <w:numId w:val="18"/>
              </w:numPr>
              <w:spacing w:line="240" w:lineRule="auto"/>
              <w:rPr>
                <w:lang w:val="en-AU"/>
              </w:rPr>
            </w:pPr>
            <w:r w:rsidRPr="0084524A">
              <w:rPr>
                <w:lang w:val="en-AU"/>
              </w:rPr>
              <w:t xml:space="preserve">Delivery of high-quality clinical care for patients within the </w:t>
            </w:r>
            <w:r w:rsidR="00971BC3">
              <w:rPr>
                <w:lang w:val="en-AU"/>
              </w:rPr>
              <w:t xml:space="preserve">Urgent Care </w:t>
            </w:r>
            <w:r w:rsidR="0091270C">
              <w:rPr>
                <w:lang w:val="en-AU"/>
              </w:rPr>
              <w:t>Centres</w:t>
            </w:r>
            <w:r w:rsidR="0091270C" w:rsidRPr="0084524A">
              <w:rPr>
                <w:lang w:val="en-AU"/>
              </w:rPr>
              <w:t>.</w:t>
            </w:r>
            <w:r w:rsidRPr="0084524A">
              <w:rPr>
                <w:lang w:val="en-AU"/>
              </w:rPr>
              <w:t xml:space="preserve"> </w:t>
            </w:r>
          </w:p>
          <w:p w14:paraId="21E6B439" w14:textId="2FDB064A" w:rsidR="00971BC3" w:rsidRDefault="0084524A" w:rsidP="00D53EC1">
            <w:pPr>
              <w:pStyle w:val="BodyCopy"/>
              <w:numPr>
                <w:ilvl w:val="0"/>
                <w:numId w:val="18"/>
              </w:numPr>
              <w:spacing w:line="240" w:lineRule="auto"/>
              <w:rPr>
                <w:lang w:val="en-AU"/>
              </w:rPr>
            </w:pPr>
            <w:r w:rsidRPr="0084524A">
              <w:rPr>
                <w:lang w:val="en-AU"/>
              </w:rPr>
              <w:t xml:space="preserve">Demonstration of high standards of communication with patients and their carers, as well as other health professionals both within and external to Western </w:t>
            </w:r>
            <w:r w:rsidR="0091270C" w:rsidRPr="0084524A">
              <w:rPr>
                <w:lang w:val="en-AU"/>
              </w:rPr>
              <w:t>Health.</w:t>
            </w:r>
            <w:r w:rsidRPr="0084524A">
              <w:rPr>
                <w:lang w:val="en-AU"/>
              </w:rPr>
              <w:t xml:space="preserve"> </w:t>
            </w:r>
          </w:p>
          <w:p w14:paraId="23BE5A01" w14:textId="008D0746" w:rsidR="00FD08BD" w:rsidRDefault="0084524A" w:rsidP="00D53EC1">
            <w:pPr>
              <w:pStyle w:val="BodyCopy"/>
              <w:numPr>
                <w:ilvl w:val="0"/>
                <w:numId w:val="18"/>
              </w:numPr>
              <w:spacing w:line="240" w:lineRule="auto"/>
              <w:rPr>
                <w:lang w:val="en-AU"/>
              </w:rPr>
            </w:pPr>
            <w:r w:rsidRPr="0084524A">
              <w:rPr>
                <w:lang w:val="en-AU"/>
              </w:rPr>
              <w:t xml:space="preserve">Supervision of junior medical staff and identification of teaching opportunities for junior medical staff, as well as medical students, nursing and other </w:t>
            </w:r>
            <w:r w:rsidR="0091270C" w:rsidRPr="0084524A">
              <w:rPr>
                <w:lang w:val="en-AU"/>
              </w:rPr>
              <w:t>staff.</w:t>
            </w:r>
            <w:r w:rsidRPr="0084524A">
              <w:rPr>
                <w:lang w:val="en-AU"/>
              </w:rPr>
              <w:t xml:space="preserve"> </w:t>
            </w:r>
          </w:p>
          <w:p w14:paraId="18D7E5BF" w14:textId="3D5CB95C" w:rsidR="00FD08BD" w:rsidRDefault="0084524A" w:rsidP="00D53EC1">
            <w:pPr>
              <w:pStyle w:val="BodyCopy"/>
              <w:numPr>
                <w:ilvl w:val="0"/>
                <w:numId w:val="18"/>
              </w:numPr>
              <w:spacing w:line="240" w:lineRule="auto"/>
              <w:rPr>
                <w:lang w:val="en-AU"/>
              </w:rPr>
            </w:pPr>
            <w:r w:rsidRPr="0084524A">
              <w:rPr>
                <w:lang w:val="en-AU"/>
              </w:rPr>
              <w:t xml:space="preserve">Recognition of leadership responsibilities, including role-modelling of professional </w:t>
            </w:r>
            <w:r w:rsidR="0091270C" w:rsidRPr="0084524A">
              <w:rPr>
                <w:lang w:val="en-AU"/>
              </w:rPr>
              <w:t>behaviours</w:t>
            </w:r>
            <w:r w:rsidRPr="0084524A">
              <w:rPr>
                <w:lang w:val="en-AU"/>
              </w:rPr>
              <w:t xml:space="preserve">, and engagement with department work practices and improvement initiatives. </w:t>
            </w:r>
          </w:p>
          <w:p w14:paraId="114A18E8" w14:textId="293FC95A" w:rsidR="0088234E" w:rsidRDefault="0084524A" w:rsidP="00D53EC1">
            <w:pPr>
              <w:pStyle w:val="BodyCopy"/>
              <w:numPr>
                <w:ilvl w:val="0"/>
                <w:numId w:val="18"/>
              </w:numPr>
              <w:spacing w:line="240" w:lineRule="auto"/>
              <w:rPr>
                <w:lang w:val="en-AU"/>
              </w:rPr>
            </w:pPr>
            <w:r w:rsidRPr="0084524A">
              <w:rPr>
                <w:lang w:val="en-AU"/>
              </w:rPr>
              <w:t>Commitment to ongoing education and training.</w:t>
            </w:r>
          </w:p>
          <w:p w14:paraId="52C2BF33" w14:textId="0E4F7212" w:rsidR="00D53EC1" w:rsidRDefault="00D53EC1" w:rsidP="00D53EC1">
            <w:pPr>
              <w:pStyle w:val="BodyCopy"/>
              <w:spacing w:line="240" w:lineRule="auto"/>
            </w:pPr>
          </w:p>
        </w:tc>
      </w:tr>
      <w:tr w:rsidR="004F3C53" w:rsidRPr="003863B1" w14:paraId="7480314A" w14:textId="77777777" w:rsidTr="003863B1">
        <w:tc>
          <w:tcPr>
            <w:tcW w:w="9848" w:type="dxa"/>
            <w:shd w:val="clear" w:color="auto" w:fill="F2F2F2" w:themeFill="background1" w:themeFillShade="F2"/>
          </w:tcPr>
          <w:p w14:paraId="403CB889" w14:textId="77777777" w:rsidR="0028539A" w:rsidRPr="003863B1" w:rsidRDefault="004F3C53" w:rsidP="00D53EC1">
            <w:pPr>
              <w:pStyle w:val="BodyCopy"/>
              <w:spacing w:before="120" w:after="120" w:line="240" w:lineRule="auto"/>
              <w:ind w:right="198"/>
              <w:rPr>
                <w:b/>
                <w:color w:val="944D8B"/>
              </w:rPr>
            </w:pPr>
            <w:r w:rsidRPr="0028539A">
              <w:rPr>
                <w:b/>
                <w:color w:val="944D8B"/>
              </w:rPr>
              <w:t xml:space="preserve">Business Unit </w:t>
            </w:r>
            <w:r w:rsidR="00B85233">
              <w:rPr>
                <w:b/>
                <w:color w:val="944D8B"/>
              </w:rPr>
              <w:t>Overview</w:t>
            </w:r>
          </w:p>
        </w:tc>
      </w:tr>
      <w:tr w:rsidR="000377EA" w:rsidRPr="005E3E24" w14:paraId="043D02DD" w14:textId="77777777" w:rsidTr="003863B1">
        <w:tc>
          <w:tcPr>
            <w:tcW w:w="9848" w:type="dxa"/>
          </w:tcPr>
          <w:p w14:paraId="0D2E8CC0" w14:textId="77777777" w:rsidR="00575026" w:rsidRDefault="00A068EB" w:rsidP="00D53EC1">
            <w:pPr>
              <w:rPr>
                <w:iCs/>
              </w:rPr>
            </w:pPr>
            <w:r w:rsidRPr="00A068EB">
              <w:rPr>
                <w:iCs/>
              </w:rPr>
              <w:t xml:space="preserve">The Division of Emergency Medicine and Intensive Care (EMIC) Services spans across 5 Western Health sites encompassing three emergency departments, two urgent care centres and two intensive care units. </w:t>
            </w:r>
          </w:p>
          <w:p w14:paraId="0507827C" w14:textId="77777777" w:rsidR="00575026" w:rsidRDefault="00575026" w:rsidP="00D53EC1">
            <w:pPr>
              <w:rPr>
                <w:iCs/>
              </w:rPr>
            </w:pPr>
          </w:p>
          <w:p w14:paraId="33BE48EF" w14:textId="77777777" w:rsidR="00DA3D79" w:rsidRDefault="00A068EB" w:rsidP="00D53EC1">
            <w:pPr>
              <w:rPr>
                <w:iCs/>
              </w:rPr>
            </w:pPr>
            <w:r w:rsidRPr="00A068EB">
              <w:rPr>
                <w:iCs/>
              </w:rPr>
              <w:t xml:space="preserve">Delivering care to over 200,000 patients annually the Division is committed to innovation, the development of services and treatment of diverse population groups across Western Health to ensure Best Care for the community of Western Melbourne. </w:t>
            </w:r>
          </w:p>
          <w:p w14:paraId="01BD3E5D" w14:textId="77777777" w:rsidR="00DA3D79" w:rsidRDefault="00DA3D79" w:rsidP="00D53EC1">
            <w:pPr>
              <w:rPr>
                <w:iCs/>
              </w:rPr>
            </w:pPr>
          </w:p>
          <w:p w14:paraId="594C03C6" w14:textId="77777777" w:rsidR="00F706D2" w:rsidRDefault="00A068EB" w:rsidP="00D53EC1">
            <w:pPr>
              <w:rPr>
                <w:iCs/>
              </w:rPr>
            </w:pPr>
            <w:r w:rsidRPr="00A068EB">
              <w:rPr>
                <w:iCs/>
              </w:rPr>
              <w:t>The Divisional Director (DD) and the Clinical Services Director (CSD) function in partnership to provide leadership, clinical, operational and financial governance to the Division ensuring the efficient and effective delivery of Best Care within allocated resources.</w:t>
            </w:r>
          </w:p>
          <w:p w14:paraId="33088EBF" w14:textId="77777777" w:rsidR="00F706D2" w:rsidRDefault="00F706D2" w:rsidP="00D53EC1">
            <w:pPr>
              <w:rPr>
                <w:b/>
                <w:bCs/>
                <w:iCs/>
              </w:rPr>
            </w:pPr>
          </w:p>
          <w:p w14:paraId="06E92597" w14:textId="415622C6" w:rsidR="00A30E14" w:rsidRPr="00A30E14" w:rsidRDefault="00A30E14" w:rsidP="00D53EC1">
            <w:pPr>
              <w:rPr>
                <w:b/>
                <w:bCs/>
                <w:iCs/>
              </w:rPr>
            </w:pPr>
            <w:r w:rsidRPr="00A30E14">
              <w:rPr>
                <w:b/>
                <w:bCs/>
                <w:iCs/>
              </w:rPr>
              <w:t>Bacchus Marsh and Melton Urgent Care Centres</w:t>
            </w:r>
          </w:p>
          <w:p w14:paraId="349301C7" w14:textId="77777777" w:rsidR="00A30E14" w:rsidRPr="00A30E14" w:rsidRDefault="00A30E14" w:rsidP="00D53EC1">
            <w:pPr>
              <w:rPr>
                <w:iCs/>
              </w:rPr>
            </w:pPr>
            <w:r w:rsidRPr="00A30E14">
              <w:rPr>
                <w:iCs/>
              </w:rPr>
              <w:t>Urgent Care provides a “walk-in” service for patients with urgent but not life-threatening medical conditions.</w:t>
            </w:r>
          </w:p>
          <w:p w14:paraId="06B7FDD2" w14:textId="77777777" w:rsidR="00A30E14" w:rsidRPr="00A30E14" w:rsidRDefault="00A30E14" w:rsidP="00D53EC1">
            <w:pPr>
              <w:rPr>
                <w:iCs/>
              </w:rPr>
            </w:pPr>
            <w:r w:rsidRPr="00A30E14">
              <w:rPr>
                <w:iCs/>
              </w:rPr>
              <w:t>All patients who present to the service are triaged according to the Australasian Triage Scale and seen in</w:t>
            </w:r>
          </w:p>
          <w:p w14:paraId="38F241FE" w14:textId="5C4FACEA" w:rsidR="00792744" w:rsidRDefault="00A30E14" w:rsidP="00D53EC1">
            <w:pPr>
              <w:rPr>
                <w:iCs/>
              </w:rPr>
            </w:pPr>
            <w:r w:rsidRPr="00A30E14">
              <w:rPr>
                <w:iCs/>
              </w:rPr>
              <w:t xml:space="preserve">order of medical priority. All patients are </w:t>
            </w:r>
            <w:r w:rsidR="0057286D" w:rsidRPr="00A30E14">
              <w:rPr>
                <w:iCs/>
              </w:rPr>
              <w:t>referred</w:t>
            </w:r>
            <w:r w:rsidRPr="00A30E14">
              <w:rPr>
                <w:iCs/>
              </w:rPr>
              <w:t xml:space="preserve"> to their nominated General Practitioner </w:t>
            </w:r>
            <w:r w:rsidR="00320DE7">
              <w:rPr>
                <w:iCs/>
              </w:rPr>
              <w:t xml:space="preserve">after treatment at the Urgent Care Centres </w:t>
            </w:r>
            <w:r w:rsidRPr="00A30E14">
              <w:rPr>
                <w:iCs/>
              </w:rPr>
              <w:t>for ongoing</w:t>
            </w:r>
            <w:r w:rsidR="00320DE7">
              <w:rPr>
                <w:iCs/>
              </w:rPr>
              <w:t xml:space="preserve"> care.</w:t>
            </w:r>
          </w:p>
          <w:p w14:paraId="21B95262" w14:textId="77777777" w:rsidR="00792744" w:rsidRPr="000B691B" w:rsidRDefault="00792744" w:rsidP="00D53EC1"/>
          <w:p w14:paraId="489B4880" w14:textId="38B2CF4F" w:rsidR="00792744" w:rsidRDefault="00792744" w:rsidP="00D53EC1">
            <w:r w:rsidRPr="00A30E14">
              <w:t>There are approximately 19,000 attendances per annum to our Urgent Care Centres</w:t>
            </w:r>
            <w:r>
              <w:t xml:space="preserve"> involving all demographics with about 30-40% paediatrics</w:t>
            </w:r>
            <w:r w:rsidR="00B670C8">
              <w:t xml:space="preserve"> presentation per year.</w:t>
            </w:r>
          </w:p>
          <w:p w14:paraId="25232D0E" w14:textId="439F9A74" w:rsidR="0057286D" w:rsidRPr="0057286D" w:rsidRDefault="0057286D" w:rsidP="00D53EC1">
            <w:r w:rsidRPr="00B670C8">
              <w:t xml:space="preserve">The </w:t>
            </w:r>
            <w:r w:rsidR="00792744">
              <w:t xml:space="preserve">Urgent Care </w:t>
            </w:r>
            <w:r w:rsidRPr="00B670C8">
              <w:t xml:space="preserve">educates </w:t>
            </w:r>
            <w:r w:rsidR="00D331D4">
              <w:t>trainees of Assoc</w:t>
            </w:r>
            <w:r w:rsidR="00976E6F">
              <w:t>iateship in F</w:t>
            </w:r>
            <w:r w:rsidR="00792744">
              <w:t xml:space="preserve">oundational and </w:t>
            </w:r>
            <w:r w:rsidR="00976E6F">
              <w:t>I</w:t>
            </w:r>
            <w:r w:rsidR="00792744">
              <w:t xml:space="preserve">ntermediate </w:t>
            </w:r>
            <w:r w:rsidR="00976E6F">
              <w:t>E</w:t>
            </w:r>
            <w:r w:rsidR="00792744">
              <w:t xml:space="preserve">mergency </w:t>
            </w:r>
            <w:r w:rsidR="00976E6F">
              <w:t>M</w:t>
            </w:r>
            <w:r w:rsidR="00792744">
              <w:t xml:space="preserve">edicine </w:t>
            </w:r>
            <w:r w:rsidR="00DD4D53">
              <w:t>Program</w:t>
            </w:r>
            <w:r w:rsidRPr="00B670C8">
              <w:t xml:space="preserve"> of the Australasian College of Emergency Medicine (ACEM) in addition to General Practice trainees and hospital medical officers. </w:t>
            </w:r>
            <w:r w:rsidR="00797247">
              <w:t xml:space="preserve">Hospital </w:t>
            </w:r>
            <w:r w:rsidR="0091270C">
              <w:t>medical officers</w:t>
            </w:r>
            <w:r w:rsidR="00AE5D4E">
              <w:t xml:space="preserve"> intending to train </w:t>
            </w:r>
            <w:r w:rsidR="005A578C">
              <w:t xml:space="preserve">in general practice or rural generalist pathway may be eligible for </w:t>
            </w:r>
            <w:r w:rsidR="00C658E2">
              <w:t>recognition</w:t>
            </w:r>
            <w:r w:rsidR="005A578C">
              <w:t xml:space="preserve"> of prior learning </w:t>
            </w:r>
            <w:r w:rsidR="00C658E2">
              <w:t>if they worked at Bacchus or Melton Urgent Care Centres</w:t>
            </w:r>
            <w:r w:rsidR="00855D1F">
              <w:t>.</w:t>
            </w:r>
          </w:p>
          <w:p w14:paraId="27305516" w14:textId="3953C6D5" w:rsidR="00A30E14" w:rsidRPr="00A30E14" w:rsidRDefault="00A30E14" w:rsidP="00D53EC1">
            <w:pPr>
              <w:rPr>
                <w:iCs/>
              </w:rPr>
            </w:pPr>
          </w:p>
        </w:tc>
      </w:tr>
      <w:tr w:rsidR="004F3C53" w:rsidRPr="003863B1" w14:paraId="25213EE9" w14:textId="77777777" w:rsidTr="003863B1">
        <w:tc>
          <w:tcPr>
            <w:tcW w:w="9848" w:type="dxa"/>
            <w:shd w:val="clear" w:color="auto" w:fill="F2F2F2" w:themeFill="background1" w:themeFillShade="F2"/>
          </w:tcPr>
          <w:p w14:paraId="33A391E8" w14:textId="77777777" w:rsidR="004F3C53" w:rsidRPr="003863B1" w:rsidRDefault="004259E4" w:rsidP="00D53EC1">
            <w:pPr>
              <w:pStyle w:val="BodyCopy"/>
              <w:spacing w:before="120" w:after="120" w:line="240" w:lineRule="auto"/>
              <w:ind w:right="198"/>
              <w:rPr>
                <w:b/>
                <w:color w:val="944D8B"/>
              </w:rPr>
            </w:pPr>
            <w:r w:rsidRPr="0028539A">
              <w:rPr>
                <w:b/>
                <w:color w:val="944D8B"/>
              </w:rPr>
              <w:lastRenderedPageBreak/>
              <w:t>Key Responsibilities</w:t>
            </w:r>
            <w:r w:rsidR="004F3C53" w:rsidRPr="0028539A">
              <w:rPr>
                <w:b/>
                <w:color w:val="944D8B"/>
              </w:rPr>
              <w:t xml:space="preserve"> </w:t>
            </w:r>
          </w:p>
        </w:tc>
      </w:tr>
      <w:tr w:rsidR="00AF71B2" w:rsidRPr="005E3E24" w14:paraId="21F9C1FD" w14:textId="77777777" w:rsidTr="003863B1">
        <w:tc>
          <w:tcPr>
            <w:tcW w:w="9848" w:type="dxa"/>
          </w:tcPr>
          <w:p w14:paraId="0942A195" w14:textId="42414928" w:rsidR="0091270C" w:rsidRPr="00D53EC1" w:rsidRDefault="006165F0" w:rsidP="00D53EC1">
            <w:pPr>
              <w:rPr>
                <w:b/>
                <w:bCs/>
              </w:rPr>
            </w:pPr>
            <w:r w:rsidRPr="00935993">
              <w:rPr>
                <w:b/>
                <w:bCs/>
              </w:rPr>
              <w:t xml:space="preserve">Best Care Framework </w:t>
            </w:r>
          </w:p>
          <w:p w14:paraId="596B58E2" w14:textId="4830AD86" w:rsidR="006165F0" w:rsidRPr="00D53EC1" w:rsidRDefault="006165F0" w:rsidP="00D53EC1">
            <w:pPr>
              <w:pStyle w:val="BodyCopy"/>
              <w:numPr>
                <w:ilvl w:val="0"/>
                <w:numId w:val="18"/>
              </w:numPr>
              <w:spacing w:line="240" w:lineRule="auto"/>
              <w:rPr>
                <w:lang w:val="en-AU"/>
              </w:rPr>
            </w:pPr>
            <w:r w:rsidRPr="00D53EC1">
              <w:rPr>
                <w:lang w:val="en-AU"/>
              </w:rPr>
              <w:t xml:space="preserve">Ensure quality patient care via clinical assessment, investigations ordering and interpretation, and development of management plans </w:t>
            </w:r>
          </w:p>
          <w:p w14:paraId="417039E0" w14:textId="0A6A6A58" w:rsidR="0091270C" w:rsidRPr="00D53EC1" w:rsidRDefault="006165F0" w:rsidP="00D53EC1">
            <w:pPr>
              <w:pStyle w:val="BodyCopy"/>
              <w:numPr>
                <w:ilvl w:val="0"/>
                <w:numId w:val="18"/>
              </w:numPr>
              <w:spacing w:line="240" w:lineRule="auto"/>
              <w:rPr>
                <w:lang w:val="en-AU"/>
              </w:rPr>
            </w:pPr>
            <w:r w:rsidRPr="00D53EC1">
              <w:rPr>
                <w:lang w:val="en-AU"/>
              </w:rPr>
              <w:t xml:space="preserve">Follow department guidelines regarding models of care and clinical pathways </w:t>
            </w:r>
          </w:p>
          <w:p w14:paraId="52516A3A" w14:textId="219E9A37" w:rsidR="0091270C" w:rsidRPr="00D53EC1" w:rsidRDefault="006165F0" w:rsidP="00D53EC1">
            <w:pPr>
              <w:pStyle w:val="BodyCopy"/>
              <w:numPr>
                <w:ilvl w:val="0"/>
                <w:numId w:val="18"/>
              </w:numPr>
              <w:spacing w:line="240" w:lineRule="auto"/>
              <w:rPr>
                <w:lang w:val="en-AU"/>
              </w:rPr>
            </w:pPr>
            <w:r w:rsidRPr="00D53EC1">
              <w:rPr>
                <w:lang w:val="en-AU"/>
              </w:rPr>
              <w:t xml:space="preserve">Perform clinical procedures are performed with appropriate training and supervision. </w:t>
            </w:r>
          </w:p>
          <w:p w14:paraId="6F6EEA3A" w14:textId="71B8A5AA" w:rsidR="0091270C" w:rsidRPr="00D53EC1" w:rsidRDefault="006165F0" w:rsidP="00D53EC1">
            <w:pPr>
              <w:pStyle w:val="BodyCopy"/>
              <w:numPr>
                <w:ilvl w:val="0"/>
                <w:numId w:val="18"/>
              </w:numPr>
              <w:spacing w:line="240" w:lineRule="auto"/>
              <w:rPr>
                <w:lang w:val="en-AU"/>
              </w:rPr>
            </w:pPr>
            <w:r w:rsidRPr="00D53EC1">
              <w:rPr>
                <w:lang w:val="en-AU"/>
              </w:rPr>
              <w:t xml:space="preserve">Work under the supervision and support of the Head of Unit or Receiving Consultant to further develop general clinical and decision-making skills </w:t>
            </w:r>
          </w:p>
          <w:p w14:paraId="6C783911" w14:textId="61A1F714" w:rsidR="0091270C" w:rsidRPr="00D53EC1" w:rsidRDefault="006165F0" w:rsidP="00D53EC1">
            <w:pPr>
              <w:pStyle w:val="BodyCopy"/>
              <w:numPr>
                <w:ilvl w:val="0"/>
                <w:numId w:val="18"/>
              </w:numPr>
              <w:spacing w:line="240" w:lineRule="auto"/>
              <w:rPr>
                <w:lang w:val="en-AU"/>
              </w:rPr>
            </w:pPr>
            <w:r w:rsidRPr="00D53EC1">
              <w:rPr>
                <w:lang w:val="en-AU"/>
              </w:rPr>
              <w:t xml:space="preserve">Provide supervision for the clinical activities of more junior medical staff as required, according to the level of experience of the individual. </w:t>
            </w:r>
          </w:p>
          <w:p w14:paraId="5DCAD32A" w14:textId="534E8AC6" w:rsidR="0091270C" w:rsidRPr="00D53EC1" w:rsidRDefault="006165F0" w:rsidP="00D53EC1">
            <w:pPr>
              <w:pStyle w:val="BodyCopy"/>
              <w:numPr>
                <w:ilvl w:val="0"/>
                <w:numId w:val="18"/>
              </w:numPr>
              <w:spacing w:line="240" w:lineRule="auto"/>
              <w:rPr>
                <w:lang w:val="en-AU"/>
              </w:rPr>
            </w:pPr>
            <w:r w:rsidRPr="00D53EC1">
              <w:rPr>
                <w:lang w:val="en-AU"/>
              </w:rPr>
              <w:t xml:space="preserve">Provide clinical handovers at the end of each shift. </w:t>
            </w:r>
          </w:p>
          <w:p w14:paraId="66FC604C" w14:textId="77777777" w:rsidR="00D53EC1" w:rsidRDefault="006165F0" w:rsidP="00D53EC1">
            <w:pPr>
              <w:pStyle w:val="BodyCopy"/>
              <w:numPr>
                <w:ilvl w:val="0"/>
                <w:numId w:val="18"/>
              </w:numPr>
              <w:spacing w:line="240" w:lineRule="auto"/>
              <w:rPr>
                <w:lang w:val="en-AU"/>
              </w:rPr>
            </w:pPr>
            <w:r w:rsidRPr="00D53EC1">
              <w:rPr>
                <w:lang w:val="en-AU"/>
              </w:rPr>
              <w:t>Undertake learning by participation in continuing education activities and attendance at clinical meetings</w:t>
            </w:r>
            <w:r w:rsidR="00D53EC1">
              <w:rPr>
                <w:lang w:val="en-AU"/>
              </w:rPr>
              <w:t>.</w:t>
            </w:r>
          </w:p>
          <w:p w14:paraId="269F598A" w14:textId="6E69AC1A" w:rsidR="0091270C" w:rsidRPr="00D53EC1" w:rsidRDefault="00D53EC1" w:rsidP="00D53EC1">
            <w:pPr>
              <w:pStyle w:val="BodyCopy"/>
              <w:numPr>
                <w:ilvl w:val="0"/>
                <w:numId w:val="18"/>
              </w:numPr>
              <w:spacing w:line="240" w:lineRule="auto"/>
              <w:rPr>
                <w:lang w:val="en-AU"/>
              </w:rPr>
            </w:pPr>
            <w:r>
              <w:rPr>
                <w:lang w:val="en-AU"/>
              </w:rPr>
              <w:t>P</w:t>
            </w:r>
            <w:r w:rsidR="006165F0" w:rsidRPr="00D53EC1">
              <w:rPr>
                <w:lang w:val="en-AU"/>
              </w:rPr>
              <w:t xml:space="preserve">articipate and contribute to improvement of policies, procedures and protocols and identify areas of improvement in clinical practice. </w:t>
            </w:r>
          </w:p>
          <w:p w14:paraId="6C32DEE7" w14:textId="5DFE340C" w:rsidR="00D91483" w:rsidRPr="00D53EC1" w:rsidRDefault="006165F0" w:rsidP="00D53EC1">
            <w:pPr>
              <w:pStyle w:val="BodyCopy"/>
              <w:numPr>
                <w:ilvl w:val="0"/>
                <w:numId w:val="18"/>
              </w:numPr>
              <w:spacing w:line="240" w:lineRule="auto"/>
              <w:rPr>
                <w:lang w:val="en-AU"/>
              </w:rPr>
            </w:pPr>
            <w:r w:rsidRPr="00D53EC1">
              <w:rPr>
                <w:lang w:val="en-AU"/>
              </w:rPr>
              <w:t xml:space="preserve">Assist in collection of data for audit </w:t>
            </w:r>
            <w:r w:rsidR="008E3941" w:rsidRPr="00D53EC1">
              <w:rPr>
                <w:lang w:val="en-AU"/>
              </w:rPr>
              <w:t>purposes and</w:t>
            </w:r>
            <w:r w:rsidRPr="00D53EC1">
              <w:rPr>
                <w:lang w:val="en-AU"/>
              </w:rPr>
              <w:t xml:space="preserve"> participate in research activities undertaken within the unit where required. </w:t>
            </w:r>
          </w:p>
          <w:p w14:paraId="6761680C" w14:textId="6366FCC8" w:rsidR="00D91483" w:rsidRPr="00D53EC1" w:rsidRDefault="006165F0" w:rsidP="00D53EC1">
            <w:pPr>
              <w:pStyle w:val="BodyCopy"/>
              <w:numPr>
                <w:ilvl w:val="0"/>
                <w:numId w:val="18"/>
              </w:numPr>
              <w:spacing w:line="240" w:lineRule="auto"/>
              <w:rPr>
                <w:lang w:val="en-AU"/>
              </w:rPr>
            </w:pPr>
            <w:r w:rsidRPr="00D53EC1">
              <w:rPr>
                <w:lang w:val="en-AU"/>
              </w:rPr>
              <w:t xml:space="preserve">Perform other duties as directed by the Director of the Emergency Department in accordance with Western Health policies and procedures. </w:t>
            </w:r>
          </w:p>
          <w:p w14:paraId="586E91B9" w14:textId="6E03F152" w:rsidR="00D91483" w:rsidRPr="00D53EC1" w:rsidRDefault="006165F0" w:rsidP="00D53EC1">
            <w:pPr>
              <w:pStyle w:val="BodyCopy"/>
              <w:numPr>
                <w:ilvl w:val="0"/>
                <w:numId w:val="18"/>
              </w:numPr>
              <w:spacing w:line="240" w:lineRule="auto"/>
              <w:rPr>
                <w:lang w:val="en-AU"/>
              </w:rPr>
            </w:pPr>
            <w:r w:rsidRPr="00D53EC1">
              <w:rPr>
                <w:lang w:val="en-AU"/>
              </w:rPr>
              <w:t xml:space="preserve">Comply with confidentiality obligations </w:t>
            </w:r>
            <w:r w:rsidR="008E3941" w:rsidRPr="00D53EC1">
              <w:rPr>
                <w:lang w:val="en-AU"/>
              </w:rPr>
              <w:t>regarding</w:t>
            </w:r>
            <w:r w:rsidRPr="00D53EC1">
              <w:rPr>
                <w:lang w:val="en-AU"/>
              </w:rPr>
              <w:t xml:space="preserve"> staff, patients, consumers and colleagues • Comply with all Western Health policies and procedures </w:t>
            </w:r>
          </w:p>
          <w:p w14:paraId="378E35E4" w14:textId="4CFE6E67" w:rsidR="00BD6ACD" w:rsidRPr="00D53EC1" w:rsidRDefault="006165F0" w:rsidP="00D53EC1">
            <w:pPr>
              <w:pStyle w:val="BodyCopy"/>
              <w:numPr>
                <w:ilvl w:val="0"/>
                <w:numId w:val="18"/>
              </w:numPr>
              <w:spacing w:line="240" w:lineRule="auto"/>
              <w:rPr>
                <w:lang w:val="en-AU"/>
              </w:rPr>
            </w:pPr>
            <w:r w:rsidRPr="00D53EC1">
              <w:rPr>
                <w:lang w:val="en-AU"/>
              </w:rPr>
              <w:t xml:space="preserve">Role model the Western Health values and behaviours when carrying out duties and in dealing with staff patients, consumers and colleagues </w:t>
            </w:r>
          </w:p>
          <w:p w14:paraId="6282501F" w14:textId="07161728" w:rsidR="00A7723D" w:rsidRPr="00D53EC1" w:rsidRDefault="006165F0" w:rsidP="00D53EC1">
            <w:pPr>
              <w:pStyle w:val="BodyCopy"/>
              <w:numPr>
                <w:ilvl w:val="0"/>
                <w:numId w:val="18"/>
              </w:numPr>
              <w:spacing w:line="240" w:lineRule="auto"/>
              <w:rPr>
                <w:lang w:val="en-AU"/>
              </w:rPr>
            </w:pPr>
            <w:r w:rsidRPr="00D53EC1">
              <w:rPr>
                <w:lang w:val="en-AU"/>
              </w:rPr>
              <w:t>Act in accordance with the Code of Conduct</w:t>
            </w:r>
          </w:p>
          <w:p w14:paraId="41E9B7CE" w14:textId="77777777" w:rsidR="00F706D2" w:rsidRPr="00855D1F" w:rsidRDefault="00F706D2" w:rsidP="00D53EC1">
            <w:pPr>
              <w:rPr>
                <w:b/>
                <w:bCs/>
              </w:rPr>
            </w:pPr>
          </w:p>
          <w:p w14:paraId="03D2795C" w14:textId="408B2C68" w:rsidR="00A7723D" w:rsidRPr="00D53EC1" w:rsidRDefault="006165F0" w:rsidP="00D53EC1">
            <w:pPr>
              <w:rPr>
                <w:b/>
                <w:bCs/>
              </w:rPr>
            </w:pPr>
            <w:r w:rsidRPr="00855D1F">
              <w:rPr>
                <w:b/>
                <w:bCs/>
              </w:rPr>
              <w:t xml:space="preserve"> Community &amp; Partnerships </w:t>
            </w:r>
          </w:p>
          <w:p w14:paraId="2B0CAE50" w14:textId="3633663A" w:rsidR="00A7723D" w:rsidRPr="00D53EC1" w:rsidRDefault="006165F0" w:rsidP="00D53EC1">
            <w:pPr>
              <w:pStyle w:val="BodyCopy"/>
              <w:numPr>
                <w:ilvl w:val="0"/>
                <w:numId w:val="18"/>
              </w:numPr>
              <w:spacing w:line="240" w:lineRule="auto"/>
              <w:rPr>
                <w:lang w:val="en-AU"/>
              </w:rPr>
            </w:pPr>
            <w:r w:rsidRPr="00D53EC1">
              <w:rPr>
                <w:lang w:val="en-AU"/>
              </w:rPr>
              <w:t xml:space="preserve">Facilitate achievement of Access Key Performance Indicators including: </w:t>
            </w:r>
          </w:p>
          <w:p w14:paraId="312A1FB6" w14:textId="3D7BA796" w:rsidR="00A7723D" w:rsidRPr="00D53EC1" w:rsidRDefault="006165F0" w:rsidP="00D53EC1">
            <w:pPr>
              <w:pStyle w:val="BodyCopy"/>
              <w:numPr>
                <w:ilvl w:val="1"/>
                <w:numId w:val="18"/>
              </w:numPr>
              <w:spacing w:line="240" w:lineRule="auto"/>
              <w:rPr>
                <w:lang w:val="en-AU"/>
              </w:rPr>
            </w:pPr>
            <w:r w:rsidRPr="00D53EC1">
              <w:rPr>
                <w:lang w:val="en-AU"/>
              </w:rPr>
              <w:t xml:space="preserve">Meeting Triage Time to Treatment expectations </w:t>
            </w:r>
          </w:p>
          <w:p w14:paraId="0F4AE06C" w14:textId="5EC271CF" w:rsidR="00A7723D" w:rsidRPr="00D53EC1" w:rsidRDefault="006165F0" w:rsidP="00D53EC1">
            <w:pPr>
              <w:pStyle w:val="BodyCopy"/>
              <w:numPr>
                <w:ilvl w:val="1"/>
                <w:numId w:val="18"/>
              </w:numPr>
              <w:spacing w:line="240" w:lineRule="auto"/>
              <w:rPr>
                <w:lang w:val="en-AU"/>
              </w:rPr>
            </w:pPr>
            <w:r w:rsidRPr="00D53EC1">
              <w:rPr>
                <w:lang w:val="en-AU"/>
              </w:rPr>
              <w:t xml:space="preserve">Utilisation of Emergency Observation Unit </w:t>
            </w:r>
          </w:p>
          <w:p w14:paraId="300455CB" w14:textId="415AFFDB" w:rsidR="00A7723D" w:rsidRPr="00D53EC1" w:rsidRDefault="006165F0" w:rsidP="00D53EC1">
            <w:pPr>
              <w:pStyle w:val="BodyCopy"/>
              <w:numPr>
                <w:ilvl w:val="1"/>
                <w:numId w:val="18"/>
              </w:numPr>
              <w:spacing w:line="240" w:lineRule="auto"/>
              <w:rPr>
                <w:lang w:val="en-AU"/>
              </w:rPr>
            </w:pPr>
            <w:r w:rsidRPr="00D53EC1">
              <w:rPr>
                <w:lang w:val="en-AU"/>
              </w:rPr>
              <w:t xml:space="preserve">Did Not Wait minimisation </w:t>
            </w:r>
          </w:p>
          <w:p w14:paraId="706F25CA" w14:textId="568E5781" w:rsidR="009D171F" w:rsidRPr="00D53EC1" w:rsidRDefault="006165F0" w:rsidP="00D53EC1">
            <w:pPr>
              <w:pStyle w:val="BodyCopy"/>
              <w:numPr>
                <w:ilvl w:val="1"/>
                <w:numId w:val="18"/>
              </w:numPr>
              <w:spacing w:line="240" w:lineRule="auto"/>
              <w:rPr>
                <w:lang w:val="en-AU"/>
              </w:rPr>
            </w:pPr>
            <w:r w:rsidRPr="00D53EC1">
              <w:rPr>
                <w:lang w:val="en-AU"/>
              </w:rPr>
              <w:t xml:space="preserve">Timely disposition in accordance with the National Emergency Access Target (NEAT) </w:t>
            </w:r>
          </w:p>
          <w:p w14:paraId="299D9737" w14:textId="3275E6E2" w:rsidR="009D171F" w:rsidRPr="00D53EC1" w:rsidRDefault="006165F0" w:rsidP="00D53EC1">
            <w:pPr>
              <w:pStyle w:val="BodyCopy"/>
              <w:numPr>
                <w:ilvl w:val="0"/>
                <w:numId w:val="18"/>
              </w:numPr>
              <w:spacing w:line="240" w:lineRule="auto"/>
              <w:rPr>
                <w:lang w:val="en-AU"/>
              </w:rPr>
            </w:pPr>
            <w:proofErr w:type="gramStart"/>
            <w:r w:rsidRPr="00D53EC1">
              <w:rPr>
                <w:lang w:val="en-AU"/>
              </w:rPr>
              <w:t>Demonstrate a caring and empathetic approach towards patients at all times</w:t>
            </w:r>
            <w:proofErr w:type="gramEnd"/>
            <w:r w:rsidRPr="00D53EC1">
              <w:rPr>
                <w:lang w:val="en-AU"/>
              </w:rPr>
              <w:t xml:space="preserve"> </w:t>
            </w:r>
          </w:p>
          <w:p w14:paraId="38D86FD2" w14:textId="2A070A84" w:rsidR="00F81E76" w:rsidRPr="00D53EC1" w:rsidRDefault="006165F0" w:rsidP="00D53EC1">
            <w:pPr>
              <w:pStyle w:val="BodyCopy"/>
              <w:numPr>
                <w:ilvl w:val="0"/>
                <w:numId w:val="18"/>
              </w:numPr>
              <w:spacing w:line="240" w:lineRule="auto"/>
              <w:rPr>
                <w:lang w:val="en-AU"/>
              </w:rPr>
            </w:pPr>
            <w:r w:rsidRPr="00D53EC1">
              <w:rPr>
                <w:lang w:val="en-AU"/>
              </w:rPr>
              <w:t xml:space="preserve">Communicate appropriately with patients and their relatives, care providers and community </w:t>
            </w:r>
            <w:proofErr w:type="gramStart"/>
            <w:r w:rsidRPr="00D53EC1">
              <w:rPr>
                <w:lang w:val="en-AU"/>
              </w:rPr>
              <w:t>supports</w:t>
            </w:r>
            <w:proofErr w:type="gramEnd"/>
            <w:r w:rsidRPr="00D53EC1">
              <w:rPr>
                <w:lang w:val="en-AU"/>
              </w:rPr>
              <w:t xml:space="preserve">, including documentation in accordance with Western Health policies and procedures </w:t>
            </w:r>
          </w:p>
          <w:p w14:paraId="4F9A0354" w14:textId="77777777" w:rsidR="00F81E76" w:rsidRDefault="00F81E76" w:rsidP="00D53EC1"/>
          <w:p w14:paraId="5D6CEEBF" w14:textId="718EEF6C" w:rsidR="00F81E76" w:rsidRPr="00D53EC1" w:rsidRDefault="006165F0" w:rsidP="00D53EC1">
            <w:pPr>
              <w:rPr>
                <w:b/>
                <w:bCs/>
              </w:rPr>
            </w:pPr>
            <w:r w:rsidRPr="00855D1F">
              <w:rPr>
                <w:b/>
                <w:bCs/>
              </w:rPr>
              <w:t xml:space="preserve">Communication </w:t>
            </w:r>
          </w:p>
          <w:p w14:paraId="6A093673" w14:textId="70C14EDF" w:rsidR="00C56F6C" w:rsidRPr="00D53EC1" w:rsidRDefault="006165F0" w:rsidP="00D53EC1">
            <w:pPr>
              <w:pStyle w:val="BodyCopy"/>
              <w:numPr>
                <w:ilvl w:val="0"/>
                <w:numId w:val="18"/>
              </w:numPr>
              <w:spacing w:line="240" w:lineRule="auto"/>
              <w:rPr>
                <w:lang w:val="en-AU"/>
              </w:rPr>
            </w:pPr>
            <w:r w:rsidRPr="00D53EC1">
              <w:rPr>
                <w:lang w:val="en-AU"/>
              </w:rPr>
              <w:t xml:space="preserve">Ensure all staff are aware of and comply with Victoria’s Charter of Human Rights and Responsibilities. </w:t>
            </w:r>
          </w:p>
          <w:p w14:paraId="6EA21ED4" w14:textId="4C954ABB" w:rsidR="00C56F6C" w:rsidRPr="00D53EC1" w:rsidRDefault="006165F0" w:rsidP="00D53EC1">
            <w:pPr>
              <w:pStyle w:val="BodyCopy"/>
              <w:numPr>
                <w:ilvl w:val="0"/>
                <w:numId w:val="18"/>
              </w:numPr>
              <w:spacing w:line="240" w:lineRule="auto"/>
              <w:rPr>
                <w:lang w:val="en-AU"/>
              </w:rPr>
            </w:pPr>
            <w:r w:rsidRPr="00D53EC1">
              <w:rPr>
                <w:lang w:val="en-AU"/>
              </w:rPr>
              <w:t xml:space="preserve">Work collaboratively and respectfully with multi-disciplinary team members and colleagues to achieve desired outcomes for patients through effective communication and collaboration. </w:t>
            </w:r>
          </w:p>
          <w:p w14:paraId="3302C09D" w14:textId="197DB487" w:rsidR="00C56F6C" w:rsidRPr="00D53EC1" w:rsidRDefault="006165F0" w:rsidP="00D53EC1">
            <w:pPr>
              <w:pStyle w:val="BodyCopy"/>
              <w:numPr>
                <w:ilvl w:val="0"/>
                <w:numId w:val="18"/>
              </w:numPr>
              <w:spacing w:line="240" w:lineRule="auto"/>
              <w:rPr>
                <w:lang w:val="en-AU"/>
              </w:rPr>
            </w:pPr>
            <w:r w:rsidRPr="00D53EC1">
              <w:rPr>
                <w:lang w:val="en-AU"/>
              </w:rPr>
              <w:lastRenderedPageBreak/>
              <w:t>Demonstrate an active commitment to engagement in the ED department and organisational activities and priorities, including an active contribution to creating and maintaining a work environment conducive to positive morale, employee growth and retention.</w:t>
            </w:r>
          </w:p>
          <w:p w14:paraId="52E8E2A2" w14:textId="76A86DFF" w:rsidR="00785D7A" w:rsidRPr="00D53EC1" w:rsidRDefault="006165F0" w:rsidP="00D53EC1">
            <w:pPr>
              <w:pStyle w:val="BodyCopy"/>
              <w:numPr>
                <w:ilvl w:val="0"/>
                <w:numId w:val="18"/>
              </w:numPr>
              <w:spacing w:line="240" w:lineRule="auto"/>
              <w:rPr>
                <w:lang w:val="en-AU"/>
              </w:rPr>
            </w:pPr>
            <w:r w:rsidRPr="00D53EC1">
              <w:rPr>
                <w:lang w:val="en-AU"/>
              </w:rPr>
              <w:t xml:space="preserve"> Ensure own health and well-being and seek assistance if impairment in physical or mental health is impacting on job performance. </w:t>
            </w:r>
          </w:p>
          <w:p w14:paraId="46A6936C" w14:textId="68970A0F" w:rsidR="00C476A6" w:rsidRPr="00D53EC1" w:rsidRDefault="006165F0" w:rsidP="00D53EC1">
            <w:pPr>
              <w:pStyle w:val="BodyCopy"/>
              <w:numPr>
                <w:ilvl w:val="0"/>
                <w:numId w:val="18"/>
              </w:numPr>
              <w:spacing w:line="240" w:lineRule="auto"/>
              <w:rPr>
                <w:lang w:val="en-AU"/>
              </w:rPr>
            </w:pPr>
            <w:r w:rsidRPr="00D53EC1">
              <w:rPr>
                <w:lang w:val="en-AU"/>
              </w:rPr>
              <w:t>Participate in on-going assessment of competencies, including mandatory competencies required by Western Health</w:t>
            </w:r>
          </w:p>
          <w:p w14:paraId="1C43646F" w14:textId="77777777" w:rsidR="00C476A6" w:rsidRDefault="00C476A6" w:rsidP="00D53EC1">
            <w:pPr>
              <w:rPr>
                <w:lang w:val="en-US"/>
              </w:rPr>
            </w:pPr>
          </w:p>
          <w:p w14:paraId="6D1BD7A2" w14:textId="4E6538DD" w:rsidR="00EE1387" w:rsidRDefault="00EE1387" w:rsidP="00D53EC1">
            <w:r>
              <w:t xml:space="preserve">In addition to the key responsibilities specific to your role, you are required to deliver on the </w:t>
            </w:r>
            <w:hyperlink r:id="rId10" w:history="1">
              <w:r w:rsidR="00F332EA">
                <w:rPr>
                  <w:rStyle w:val="Hyperlink"/>
                </w:rPr>
                <w:t>Key Organisational Accountabilities</w:t>
              </w:r>
            </w:hyperlink>
            <w:r>
              <w:t xml:space="preserve"> which are aligned with the Western Health strategic aims. </w:t>
            </w:r>
          </w:p>
          <w:p w14:paraId="602C63B3" w14:textId="77777777" w:rsidR="00AF71B2" w:rsidRPr="005E3E24" w:rsidRDefault="00AF71B2" w:rsidP="00D53EC1"/>
        </w:tc>
      </w:tr>
      <w:tr w:rsidR="004F3C53" w:rsidRPr="003863B1" w14:paraId="1405643A" w14:textId="77777777" w:rsidTr="003863B1">
        <w:tc>
          <w:tcPr>
            <w:tcW w:w="9848" w:type="dxa"/>
            <w:tcBorders>
              <w:bottom w:val="single" w:sz="4" w:space="0" w:color="auto"/>
            </w:tcBorders>
            <w:shd w:val="clear" w:color="auto" w:fill="F2F2F2" w:themeFill="background1" w:themeFillShade="F2"/>
          </w:tcPr>
          <w:p w14:paraId="0593D956" w14:textId="77777777" w:rsidR="0028539A" w:rsidRPr="003863B1" w:rsidRDefault="004F3C53" w:rsidP="00D53EC1">
            <w:pPr>
              <w:pStyle w:val="BodyCopy"/>
              <w:spacing w:before="120" w:after="120" w:line="240" w:lineRule="auto"/>
              <w:ind w:right="198"/>
              <w:rPr>
                <w:b/>
                <w:color w:val="944D8B"/>
              </w:rPr>
            </w:pPr>
            <w:r w:rsidRPr="0028539A">
              <w:rPr>
                <w:b/>
                <w:color w:val="944D8B"/>
              </w:rPr>
              <w:lastRenderedPageBreak/>
              <w:t>Key Working Relationships</w:t>
            </w:r>
          </w:p>
        </w:tc>
      </w:tr>
      <w:tr w:rsidR="00417B3F" w:rsidRPr="005E3E24" w14:paraId="6B9C30FB" w14:textId="77777777" w:rsidTr="003863B1">
        <w:tc>
          <w:tcPr>
            <w:tcW w:w="9848" w:type="dxa"/>
            <w:tcBorders>
              <w:bottom w:val="single" w:sz="4" w:space="0" w:color="auto"/>
            </w:tcBorders>
          </w:tcPr>
          <w:p w14:paraId="4EEA6533" w14:textId="7BE082D9" w:rsidR="00552891" w:rsidRDefault="00417B3F" w:rsidP="00D53EC1">
            <w:pPr>
              <w:ind w:right="0"/>
              <w:jc w:val="left"/>
            </w:pPr>
            <w:r w:rsidRPr="0028539A">
              <w:rPr>
                <w:b/>
              </w:rPr>
              <w:t>Internal</w:t>
            </w:r>
            <w:r w:rsidR="00D53EC1">
              <w:rPr>
                <w:b/>
              </w:rPr>
              <w:t>:</w:t>
            </w:r>
          </w:p>
          <w:p w14:paraId="617C38E9" w14:textId="511FB019" w:rsidR="007645A8" w:rsidRDefault="00CA31BE" w:rsidP="00D53EC1">
            <w:pPr>
              <w:numPr>
                <w:ilvl w:val="0"/>
                <w:numId w:val="4"/>
              </w:numPr>
              <w:ind w:right="0"/>
              <w:jc w:val="left"/>
            </w:pPr>
            <w:r w:rsidRPr="00CA31BE">
              <w:t xml:space="preserve">Clinical staff including medical, nursing, and allied </w:t>
            </w:r>
            <w:r w:rsidR="00F706D2" w:rsidRPr="00CA31BE">
              <w:t>health</w:t>
            </w:r>
            <w:r w:rsidR="00F706D2" w:rsidRPr="007B4E6E">
              <w:t xml:space="preserve"> Patient</w:t>
            </w:r>
            <w:r w:rsidR="003F3CC7" w:rsidRPr="007B4E6E">
              <w:t xml:space="preserve"> Support and Administrative Staff</w:t>
            </w:r>
          </w:p>
          <w:p w14:paraId="0899ABB5" w14:textId="2BD1316B" w:rsidR="003F3CC7" w:rsidRDefault="00E94EDD" w:rsidP="00D53EC1">
            <w:pPr>
              <w:numPr>
                <w:ilvl w:val="0"/>
                <w:numId w:val="4"/>
              </w:numPr>
              <w:ind w:right="0"/>
              <w:jc w:val="left"/>
            </w:pPr>
            <w:r>
              <w:t xml:space="preserve">Medical Workforce Unit </w:t>
            </w:r>
            <w:r w:rsidR="00821796">
              <w:t>Management</w:t>
            </w:r>
          </w:p>
          <w:p w14:paraId="74603F86" w14:textId="6B0DDFED" w:rsidR="00DA2B85" w:rsidRPr="007B4E6E" w:rsidRDefault="00DA2B85" w:rsidP="00D53EC1">
            <w:pPr>
              <w:numPr>
                <w:ilvl w:val="0"/>
                <w:numId w:val="4"/>
              </w:numPr>
              <w:ind w:right="0"/>
              <w:jc w:val="left"/>
            </w:pPr>
            <w:r>
              <w:t xml:space="preserve">Access Manager </w:t>
            </w:r>
            <w:r w:rsidR="006C1222">
              <w:t>/ Clinical Hospital Co</w:t>
            </w:r>
            <w:r w:rsidR="0091045B">
              <w:t>-ordinator</w:t>
            </w:r>
          </w:p>
          <w:p w14:paraId="0A5CFDC6" w14:textId="77777777" w:rsidR="003F3CC7" w:rsidRDefault="003F3CC7" w:rsidP="00D53EC1">
            <w:pPr>
              <w:numPr>
                <w:ilvl w:val="0"/>
                <w:numId w:val="4"/>
              </w:numPr>
              <w:ind w:right="0"/>
              <w:jc w:val="left"/>
            </w:pPr>
            <w:r w:rsidRPr="007B4E6E">
              <w:t>Unit/ Department Heads</w:t>
            </w:r>
          </w:p>
          <w:p w14:paraId="3C687701" w14:textId="565BD73C" w:rsidR="00DA2B85" w:rsidRPr="007B4E6E" w:rsidRDefault="00DA2B85" w:rsidP="00D53EC1">
            <w:pPr>
              <w:numPr>
                <w:ilvl w:val="0"/>
                <w:numId w:val="4"/>
              </w:numPr>
              <w:ind w:right="0"/>
              <w:jc w:val="left"/>
            </w:pPr>
            <w:r>
              <w:t>Directors of ED’s</w:t>
            </w:r>
          </w:p>
          <w:p w14:paraId="2C803F31" w14:textId="77777777" w:rsidR="003F3CC7" w:rsidRPr="007B4E6E" w:rsidRDefault="003F3CC7" w:rsidP="00D53EC1">
            <w:pPr>
              <w:numPr>
                <w:ilvl w:val="0"/>
                <w:numId w:val="4"/>
              </w:numPr>
              <w:ind w:right="0"/>
              <w:jc w:val="left"/>
            </w:pPr>
            <w:r w:rsidRPr="007B4E6E">
              <w:t>Clinical Services Directors</w:t>
            </w:r>
          </w:p>
          <w:p w14:paraId="4F04FF5C" w14:textId="77777777" w:rsidR="003F3CC7" w:rsidRPr="007B4E6E" w:rsidRDefault="003F3CC7" w:rsidP="00D53EC1">
            <w:pPr>
              <w:numPr>
                <w:ilvl w:val="0"/>
                <w:numId w:val="4"/>
              </w:numPr>
              <w:ind w:right="0"/>
              <w:jc w:val="left"/>
            </w:pPr>
            <w:r w:rsidRPr="007B4E6E">
              <w:t>Divisional Directors</w:t>
            </w:r>
          </w:p>
          <w:p w14:paraId="0DC54DFB" w14:textId="1AEFC70E" w:rsidR="008B57BA" w:rsidRDefault="003F3CC7" w:rsidP="00D53EC1">
            <w:pPr>
              <w:pStyle w:val="ListParagraph"/>
              <w:numPr>
                <w:ilvl w:val="0"/>
                <w:numId w:val="4"/>
              </w:numPr>
            </w:pPr>
            <w:r w:rsidRPr="007B4E6E">
              <w:t>Director Medical Services</w:t>
            </w:r>
          </w:p>
          <w:p w14:paraId="2219617D" w14:textId="0FCE3B7F" w:rsidR="00841E56" w:rsidRDefault="00841E56" w:rsidP="00D53EC1">
            <w:pPr>
              <w:pStyle w:val="ListParagraph"/>
              <w:numPr>
                <w:ilvl w:val="0"/>
                <w:numId w:val="4"/>
              </w:numPr>
            </w:pPr>
            <w:r>
              <w:t>Chief Medical Officer</w:t>
            </w:r>
          </w:p>
          <w:p w14:paraId="63E9C937" w14:textId="6F08BB6F" w:rsidR="0028539A" w:rsidRPr="00D53EC1" w:rsidRDefault="0098346D" w:rsidP="00D53EC1">
            <w:pPr>
              <w:rPr>
                <w:b/>
              </w:rPr>
            </w:pPr>
            <w:r>
              <w:br/>
            </w:r>
            <w:r w:rsidR="00417B3F" w:rsidRPr="0028539A">
              <w:rPr>
                <w:b/>
              </w:rPr>
              <w:t>External:</w:t>
            </w:r>
          </w:p>
          <w:p w14:paraId="1AD937CC" w14:textId="3591BFDD" w:rsidR="003F3CC7" w:rsidRPr="007B4E6E" w:rsidRDefault="00DA2B85" w:rsidP="00D53EC1">
            <w:pPr>
              <w:numPr>
                <w:ilvl w:val="0"/>
                <w:numId w:val="4"/>
              </w:numPr>
              <w:ind w:right="0"/>
              <w:jc w:val="left"/>
            </w:pPr>
            <w:r>
              <w:t xml:space="preserve">General Practitioner </w:t>
            </w:r>
            <w:r w:rsidR="003F3CC7" w:rsidRPr="007B4E6E">
              <w:t xml:space="preserve"> </w:t>
            </w:r>
          </w:p>
          <w:p w14:paraId="079828DF" w14:textId="77777777" w:rsidR="00DA2B85" w:rsidRDefault="003F3CC7" w:rsidP="00D53EC1">
            <w:pPr>
              <w:numPr>
                <w:ilvl w:val="0"/>
                <w:numId w:val="4"/>
              </w:numPr>
              <w:ind w:right="0"/>
              <w:jc w:val="left"/>
            </w:pPr>
            <w:r w:rsidRPr="007B4E6E">
              <w:t>Community Health Agencie</w:t>
            </w:r>
            <w:r w:rsidR="00DA2B85">
              <w:t>s</w:t>
            </w:r>
          </w:p>
          <w:p w14:paraId="12791A9E" w14:textId="40A0ACAB" w:rsidR="00DA2B85" w:rsidRPr="007B4E6E" w:rsidRDefault="00DA2B85" w:rsidP="00D53EC1">
            <w:pPr>
              <w:numPr>
                <w:ilvl w:val="0"/>
                <w:numId w:val="4"/>
              </w:numPr>
              <w:ind w:right="0"/>
              <w:jc w:val="left"/>
            </w:pPr>
            <w:r>
              <w:t>Paediatric Infant Perinatal Emergency Retrieval (PIPER)</w:t>
            </w:r>
          </w:p>
          <w:p w14:paraId="53EE5DE0" w14:textId="77777777" w:rsidR="00F773A3" w:rsidRPr="00E40725" w:rsidRDefault="00F773A3" w:rsidP="00D53EC1">
            <w:pPr>
              <w:numPr>
                <w:ilvl w:val="0"/>
                <w:numId w:val="4"/>
              </w:numPr>
              <w:autoSpaceDE w:val="0"/>
              <w:autoSpaceDN w:val="0"/>
              <w:adjustRightInd w:val="0"/>
              <w:ind w:right="0"/>
              <w:rPr>
                <w:lang w:val="en-US"/>
              </w:rPr>
            </w:pPr>
            <w:r w:rsidRPr="00E40725">
              <w:rPr>
                <w:lang w:val="en-US"/>
              </w:rPr>
              <w:t>Ambulance Victoria</w:t>
            </w:r>
          </w:p>
          <w:p w14:paraId="7A94491E" w14:textId="77777777" w:rsidR="00F773A3" w:rsidRDefault="00F773A3" w:rsidP="00D53EC1">
            <w:pPr>
              <w:numPr>
                <w:ilvl w:val="0"/>
                <w:numId w:val="4"/>
              </w:numPr>
              <w:autoSpaceDE w:val="0"/>
              <w:autoSpaceDN w:val="0"/>
              <w:adjustRightInd w:val="0"/>
              <w:ind w:right="0"/>
              <w:rPr>
                <w:lang w:val="en-US"/>
              </w:rPr>
            </w:pPr>
            <w:r w:rsidRPr="00E40725">
              <w:rPr>
                <w:lang w:val="en-US"/>
              </w:rPr>
              <w:t>Victoria Police</w:t>
            </w:r>
          </w:p>
          <w:p w14:paraId="249AD8C0" w14:textId="11955ACB" w:rsidR="00DA2B85" w:rsidRPr="00E40725" w:rsidRDefault="00DA2B85" w:rsidP="00D53EC1">
            <w:pPr>
              <w:numPr>
                <w:ilvl w:val="0"/>
                <w:numId w:val="4"/>
              </w:numPr>
              <w:autoSpaceDE w:val="0"/>
              <w:autoSpaceDN w:val="0"/>
              <w:adjustRightInd w:val="0"/>
              <w:ind w:right="0"/>
              <w:rPr>
                <w:lang w:val="en-US"/>
              </w:rPr>
            </w:pPr>
            <w:r>
              <w:rPr>
                <w:lang w:val="en-US"/>
              </w:rPr>
              <w:t>Child Protection Services</w:t>
            </w:r>
          </w:p>
          <w:p w14:paraId="61494BD0" w14:textId="2B749773" w:rsidR="00F773A3" w:rsidRPr="00F773A3" w:rsidRDefault="00F773A3" w:rsidP="00D53EC1">
            <w:pPr>
              <w:numPr>
                <w:ilvl w:val="0"/>
                <w:numId w:val="4"/>
              </w:numPr>
              <w:autoSpaceDE w:val="0"/>
              <w:autoSpaceDN w:val="0"/>
              <w:adjustRightInd w:val="0"/>
              <w:ind w:right="0"/>
              <w:rPr>
                <w:lang w:val="en-US"/>
              </w:rPr>
            </w:pPr>
            <w:r w:rsidRPr="00E40725">
              <w:rPr>
                <w:lang w:val="en-US"/>
              </w:rPr>
              <w:t>Patients, Relatives and Carers</w:t>
            </w:r>
          </w:p>
          <w:p w14:paraId="3755A4B3" w14:textId="77777777" w:rsidR="00417B3F" w:rsidRPr="005E3E24" w:rsidRDefault="00417B3F" w:rsidP="00D53EC1">
            <w:pPr>
              <w:pStyle w:val="BodyCopy"/>
              <w:spacing w:line="240" w:lineRule="auto"/>
            </w:pPr>
          </w:p>
        </w:tc>
      </w:tr>
      <w:tr w:rsidR="0065138B" w:rsidRPr="003863B1" w14:paraId="18B9B083" w14:textId="77777777" w:rsidTr="003863B1">
        <w:tc>
          <w:tcPr>
            <w:tcW w:w="9848" w:type="dxa"/>
            <w:tcBorders>
              <w:bottom w:val="single" w:sz="4" w:space="0" w:color="auto"/>
            </w:tcBorders>
            <w:shd w:val="clear" w:color="auto" w:fill="F2F2F2" w:themeFill="background1" w:themeFillShade="F2"/>
          </w:tcPr>
          <w:p w14:paraId="620FF1BC" w14:textId="77777777" w:rsidR="0028539A" w:rsidRPr="003863B1" w:rsidRDefault="0065138B" w:rsidP="00D53EC1">
            <w:pPr>
              <w:pStyle w:val="BodyCopy"/>
              <w:spacing w:before="120" w:after="120" w:line="240" w:lineRule="auto"/>
              <w:ind w:right="198"/>
              <w:rPr>
                <w:b/>
                <w:color w:val="944D8B"/>
              </w:rPr>
            </w:pPr>
            <w:r w:rsidRPr="0028539A">
              <w:rPr>
                <w:b/>
                <w:color w:val="944D8B"/>
              </w:rPr>
              <w:t>Selection Criteria</w:t>
            </w:r>
          </w:p>
        </w:tc>
      </w:tr>
      <w:tr w:rsidR="00417B3F" w:rsidRPr="005E3E24" w14:paraId="331D4D1D" w14:textId="77777777" w:rsidTr="003863B1">
        <w:tc>
          <w:tcPr>
            <w:tcW w:w="9848" w:type="dxa"/>
            <w:tcBorders>
              <w:bottom w:val="single" w:sz="4" w:space="0" w:color="auto"/>
            </w:tcBorders>
          </w:tcPr>
          <w:p w14:paraId="13190F7F" w14:textId="64BAFDE5" w:rsidR="002E15A8" w:rsidRPr="00D53EC1" w:rsidRDefault="00417B3F" w:rsidP="00D53EC1">
            <w:pPr>
              <w:pStyle w:val="BodyCopy"/>
              <w:spacing w:line="240" w:lineRule="auto"/>
              <w:rPr>
                <w:b/>
              </w:rPr>
            </w:pPr>
            <w:r w:rsidRPr="0028539A">
              <w:rPr>
                <w:b/>
              </w:rPr>
              <w:t>Essential</w:t>
            </w:r>
            <w:r w:rsidR="00D53EC1">
              <w:rPr>
                <w:b/>
              </w:rPr>
              <w:t>:</w:t>
            </w:r>
          </w:p>
          <w:p w14:paraId="4298BC69" w14:textId="74AB2749" w:rsidR="00B14A11" w:rsidRPr="00D53EC1" w:rsidRDefault="003F3CC7" w:rsidP="00D53EC1">
            <w:pPr>
              <w:ind w:right="0"/>
              <w:rPr>
                <w:i/>
                <w:iCs/>
              </w:rPr>
            </w:pPr>
            <w:r w:rsidRPr="00D53EC1">
              <w:rPr>
                <w:i/>
                <w:iCs/>
              </w:rPr>
              <w:t xml:space="preserve">Medical </w:t>
            </w:r>
            <w:r w:rsidR="00D53EC1" w:rsidRPr="00D53EC1">
              <w:rPr>
                <w:i/>
                <w:iCs/>
              </w:rPr>
              <w:t>Q</w:t>
            </w:r>
            <w:r w:rsidRPr="00D53EC1">
              <w:rPr>
                <w:i/>
                <w:iCs/>
              </w:rPr>
              <w:t>ualification</w:t>
            </w:r>
            <w:r w:rsidR="00D53EC1" w:rsidRPr="00D53EC1">
              <w:rPr>
                <w:i/>
                <w:iCs/>
              </w:rPr>
              <w:t>:</w:t>
            </w:r>
          </w:p>
          <w:p w14:paraId="19376940" w14:textId="23799C44" w:rsidR="00822C70" w:rsidRDefault="00822C70" w:rsidP="00D53EC1">
            <w:pPr>
              <w:numPr>
                <w:ilvl w:val="0"/>
                <w:numId w:val="1"/>
              </w:numPr>
              <w:ind w:right="0"/>
            </w:pPr>
            <w:r w:rsidRPr="00E40725">
              <w:t>Current medical registration</w:t>
            </w:r>
            <w:r>
              <w:t xml:space="preserve"> with AHPRA</w:t>
            </w:r>
          </w:p>
          <w:p w14:paraId="01412324" w14:textId="77777777" w:rsidR="0095626F" w:rsidRDefault="0095626F" w:rsidP="00D53EC1">
            <w:pPr>
              <w:numPr>
                <w:ilvl w:val="0"/>
                <w:numId w:val="1"/>
              </w:numPr>
              <w:ind w:right="0"/>
            </w:pPr>
            <w:r w:rsidRPr="00E40725">
              <w:t>Current ALS qualification</w:t>
            </w:r>
          </w:p>
          <w:p w14:paraId="3AEDCB22" w14:textId="77777777" w:rsidR="0095626F" w:rsidRDefault="0095626F" w:rsidP="00D53EC1">
            <w:pPr>
              <w:numPr>
                <w:ilvl w:val="0"/>
                <w:numId w:val="1"/>
              </w:numPr>
              <w:ind w:right="0"/>
            </w:pPr>
            <w:r>
              <w:t>Working with children’s check</w:t>
            </w:r>
          </w:p>
          <w:p w14:paraId="5EDEA038" w14:textId="77777777" w:rsidR="00B14A11" w:rsidRDefault="00B14A11" w:rsidP="00D53EC1">
            <w:pPr>
              <w:ind w:right="0"/>
            </w:pPr>
          </w:p>
          <w:p w14:paraId="604F4555" w14:textId="0C997D22" w:rsidR="00B14A11" w:rsidRDefault="00B14A11" w:rsidP="00D53EC1">
            <w:pPr>
              <w:ind w:right="0"/>
            </w:pPr>
            <w:r w:rsidRPr="00D53EC1">
              <w:rPr>
                <w:i/>
                <w:iCs/>
              </w:rPr>
              <w:t>Experience</w:t>
            </w:r>
            <w:r w:rsidR="00D53EC1">
              <w:rPr>
                <w:i/>
                <w:iCs/>
              </w:rPr>
              <w:t>:</w:t>
            </w:r>
          </w:p>
          <w:p w14:paraId="1DD21A02" w14:textId="77777777" w:rsidR="00717901" w:rsidRPr="002C663C" w:rsidRDefault="00717901" w:rsidP="00D53EC1">
            <w:pPr>
              <w:numPr>
                <w:ilvl w:val="0"/>
                <w:numId w:val="1"/>
              </w:numPr>
              <w:ind w:right="0"/>
              <w:jc w:val="left"/>
            </w:pPr>
            <w:r w:rsidRPr="002C663C">
              <w:t xml:space="preserve">Minimum of two (2) years’ experience in a Registrar or Senior Hospital Medical Officer Role </w:t>
            </w:r>
          </w:p>
          <w:p w14:paraId="203C75A7" w14:textId="77777777" w:rsidR="00717901" w:rsidRPr="002C663C" w:rsidRDefault="00717901" w:rsidP="00D53EC1">
            <w:pPr>
              <w:pStyle w:val="ListParagraph"/>
              <w:ind w:left="1447" w:right="0"/>
              <w:jc w:val="left"/>
            </w:pPr>
            <w:r w:rsidRPr="002C663C">
              <w:t>OR</w:t>
            </w:r>
          </w:p>
          <w:p w14:paraId="4A7A409D" w14:textId="77777777" w:rsidR="00717901" w:rsidRPr="002C663C" w:rsidRDefault="00717901" w:rsidP="00D53EC1">
            <w:pPr>
              <w:numPr>
                <w:ilvl w:val="0"/>
                <w:numId w:val="1"/>
              </w:numPr>
              <w:ind w:right="0"/>
              <w:jc w:val="left"/>
            </w:pPr>
            <w:r w:rsidRPr="002C663C">
              <w:t>Minimum of f</w:t>
            </w:r>
            <w:r>
              <w:t>ive</w:t>
            </w:r>
            <w:r w:rsidRPr="002C663C">
              <w:t xml:space="preserve"> (</w:t>
            </w:r>
            <w:r>
              <w:t>5</w:t>
            </w:r>
            <w:r w:rsidRPr="002C663C">
              <w:t xml:space="preserve">) years’ post-graduate experience </w:t>
            </w:r>
          </w:p>
          <w:p w14:paraId="4211D622" w14:textId="21220EC0" w:rsidR="003F3CC7" w:rsidRPr="007B4E6E" w:rsidRDefault="00935FEC" w:rsidP="00D53EC1">
            <w:pPr>
              <w:numPr>
                <w:ilvl w:val="0"/>
                <w:numId w:val="1"/>
              </w:numPr>
              <w:ind w:right="0"/>
              <w:jc w:val="left"/>
            </w:pPr>
            <w:r>
              <w:t xml:space="preserve">Minimum of two </w:t>
            </w:r>
            <w:r w:rsidRPr="00E40725">
              <w:t>(2) years</w:t>
            </w:r>
            <w:r>
              <w:t>’</w:t>
            </w:r>
            <w:r w:rsidRPr="00E40725">
              <w:t xml:space="preserve"> experience within an Australian Medical Hospital System</w:t>
            </w:r>
          </w:p>
          <w:p w14:paraId="12CD41B5" w14:textId="77777777" w:rsidR="007711D0" w:rsidRPr="00855D1F" w:rsidRDefault="007711D0" w:rsidP="00D53EC1">
            <w:pPr>
              <w:ind w:right="0"/>
              <w:rPr>
                <w:b/>
                <w:bCs/>
              </w:rPr>
            </w:pPr>
          </w:p>
          <w:p w14:paraId="2F5649BA" w14:textId="776243BC" w:rsidR="007711D0" w:rsidRPr="00D53EC1" w:rsidRDefault="007711D0" w:rsidP="00D53EC1">
            <w:pPr>
              <w:ind w:right="0"/>
              <w:rPr>
                <w:i/>
                <w:iCs/>
              </w:rPr>
            </w:pPr>
            <w:r w:rsidRPr="00D53EC1">
              <w:rPr>
                <w:i/>
                <w:iCs/>
              </w:rPr>
              <w:t>Competencies</w:t>
            </w:r>
            <w:r w:rsidR="00D53EC1">
              <w:rPr>
                <w:i/>
                <w:iCs/>
              </w:rPr>
              <w:t>:</w:t>
            </w:r>
          </w:p>
          <w:p w14:paraId="32FB2B39" w14:textId="77777777" w:rsidR="003F3CC7" w:rsidRPr="007B4E6E" w:rsidRDefault="003F3CC7" w:rsidP="00D53EC1">
            <w:pPr>
              <w:numPr>
                <w:ilvl w:val="0"/>
                <w:numId w:val="1"/>
              </w:numPr>
              <w:ind w:right="0"/>
            </w:pPr>
            <w:r w:rsidRPr="007B4E6E">
              <w:t>Demonstrates skill and maturity in problem solving, negotiation and conflict resolution</w:t>
            </w:r>
          </w:p>
          <w:p w14:paraId="68B5F6E2" w14:textId="77777777" w:rsidR="003F3CC7" w:rsidRPr="007B4E6E" w:rsidRDefault="003F3CC7" w:rsidP="00D53EC1">
            <w:pPr>
              <w:numPr>
                <w:ilvl w:val="0"/>
                <w:numId w:val="1"/>
              </w:numPr>
              <w:ind w:right="0"/>
            </w:pPr>
            <w:r w:rsidRPr="007B4E6E">
              <w:t>Demonstrates ability to make decisions and support rationale, clearly communicate decisions to relevant parties</w:t>
            </w:r>
          </w:p>
          <w:p w14:paraId="27CD1964" w14:textId="77777777" w:rsidR="003F3CC7" w:rsidRPr="007B4E6E" w:rsidRDefault="003F3CC7" w:rsidP="00D53EC1">
            <w:pPr>
              <w:numPr>
                <w:ilvl w:val="0"/>
                <w:numId w:val="1"/>
              </w:numPr>
              <w:ind w:right="0"/>
            </w:pPr>
            <w:r w:rsidRPr="007B4E6E">
              <w:t xml:space="preserve">Maintains confidentiality of patient, institutional and </w:t>
            </w:r>
            <w:r>
              <w:t>employee</w:t>
            </w:r>
            <w:r w:rsidRPr="007B4E6E">
              <w:t xml:space="preserve"> information</w:t>
            </w:r>
          </w:p>
          <w:p w14:paraId="024F9270" w14:textId="77777777" w:rsidR="00D53EC1" w:rsidRDefault="003F3CC7" w:rsidP="00D53EC1">
            <w:pPr>
              <w:numPr>
                <w:ilvl w:val="0"/>
                <w:numId w:val="1"/>
              </w:numPr>
              <w:ind w:right="0"/>
            </w:pPr>
            <w:r w:rsidRPr="007B4E6E">
              <w:t>Commitment to professional development</w:t>
            </w:r>
          </w:p>
          <w:p w14:paraId="45F498C3" w14:textId="77777777" w:rsidR="00D53EC1" w:rsidRDefault="00D53EC1" w:rsidP="00D53EC1">
            <w:pPr>
              <w:ind w:right="0"/>
              <w:rPr>
                <w:b/>
              </w:rPr>
            </w:pPr>
          </w:p>
          <w:p w14:paraId="7F0E8051" w14:textId="5349815C" w:rsidR="0028539A" w:rsidRPr="00D53EC1" w:rsidRDefault="00417B3F" w:rsidP="00D53EC1">
            <w:pPr>
              <w:ind w:right="0"/>
            </w:pPr>
            <w:r w:rsidRPr="00D53EC1">
              <w:rPr>
                <w:b/>
              </w:rPr>
              <w:t>Desirable</w:t>
            </w:r>
            <w:r w:rsidR="00D53EC1" w:rsidRPr="00D53EC1">
              <w:rPr>
                <w:b/>
              </w:rPr>
              <w:t>:</w:t>
            </w:r>
          </w:p>
          <w:p w14:paraId="043AC9E3" w14:textId="77777777" w:rsidR="002236CF" w:rsidRDefault="002236CF" w:rsidP="00D53EC1">
            <w:pPr>
              <w:numPr>
                <w:ilvl w:val="0"/>
                <w:numId w:val="1"/>
              </w:numPr>
              <w:ind w:right="0"/>
            </w:pPr>
            <w:r w:rsidRPr="00E40725">
              <w:t xml:space="preserve">A minimum of 6-month experience in an Acute Emergency Department setting </w:t>
            </w:r>
          </w:p>
          <w:p w14:paraId="5E5FB2AD" w14:textId="0DDF9916" w:rsidR="002236CF" w:rsidRDefault="001A7480" w:rsidP="00D53EC1">
            <w:pPr>
              <w:numPr>
                <w:ilvl w:val="0"/>
                <w:numId w:val="1"/>
              </w:numPr>
              <w:ind w:right="0"/>
            </w:pPr>
            <w:r>
              <w:t xml:space="preserve">Completion of </w:t>
            </w:r>
            <w:r w:rsidR="002236CF">
              <w:t xml:space="preserve">Australasian College of Emergency Medicine </w:t>
            </w:r>
            <w:r>
              <w:t>Associateship P</w:t>
            </w:r>
            <w:r w:rsidR="00E753DB">
              <w:t>r</w:t>
            </w:r>
            <w:r>
              <w:t>ogram</w:t>
            </w:r>
          </w:p>
          <w:p w14:paraId="43A885AE" w14:textId="77777777" w:rsidR="00417B3F" w:rsidRPr="005E3E24" w:rsidRDefault="00417B3F" w:rsidP="00D53EC1">
            <w:pPr>
              <w:pStyle w:val="ListParagraph"/>
            </w:pPr>
          </w:p>
        </w:tc>
      </w:tr>
      <w:tr w:rsidR="00282866" w:rsidRPr="003863B1" w14:paraId="3096021B" w14:textId="77777777" w:rsidTr="003863B1">
        <w:tc>
          <w:tcPr>
            <w:tcW w:w="9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241067" w14:textId="77777777" w:rsidR="00BC2297" w:rsidRPr="003863B1" w:rsidRDefault="0049232F" w:rsidP="00D53EC1">
            <w:pPr>
              <w:pStyle w:val="BodyCopy"/>
              <w:spacing w:before="120" w:after="120" w:line="240" w:lineRule="auto"/>
              <w:ind w:right="198"/>
              <w:rPr>
                <w:b/>
                <w:color w:val="944D8B"/>
              </w:rPr>
            </w:pPr>
            <w:r w:rsidRPr="0028539A">
              <w:rPr>
                <w:b/>
                <w:color w:val="944D8B"/>
              </w:rPr>
              <w:lastRenderedPageBreak/>
              <w:t>Additional Requirements</w:t>
            </w:r>
          </w:p>
        </w:tc>
      </w:tr>
      <w:tr w:rsidR="0049232F" w:rsidRPr="005E3E24" w14:paraId="3EA76EED" w14:textId="77777777" w:rsidTr="003863B1">
        <w:tc>
          <w:tcPr>
            <w:tcW w:w="9848" w:type="dxa"/>
            <w:tcBorders>
              <w:top w:val="single" w:sz="4" w:space="0" w:color="auto"/>
              <w:left w:val="single" w:sz="4" w:space="0" w:color="auto"/>
              <w:bottom w:val="single" w:sz="4" w:space="0" w:color="auto"/>
              <w:right w:val="single" w:sz="4" w:space="0" w:color="auto"/>
            </w:tcBorders>
          </w:tcPr>
          <w:p w14:paraId="05DB929D" w14:textId="77777777" w:rsidR="0049232F" w:rsidRPr="00BC2297" w:rsidRDefault="0049232F" w:rsidP="00D53EC1">
            <w:r w:rsidRPr="00BC2297">
              <w:t>All employees are required to:</w:t>
            </w:r>
          </w:p>
          <w:p w14:paraId="53944B7A" w14:textId="00423523" w:rsidR="0049232F" w:rsidRPr="00F02F55" w:rsidRDefault="0049232F" w:rsidP="00D53EC1">
            <w:pPr>
              <w:pStyle w:val="ListParagraph"/>
              <w:numPr>
                <w:ilvl w:val="0"/>
                <w:numId w:val="1"/>
              </w:numPr>
              <w:rPr>
                <w:rFonts w:eastAsiaTheme="minorEastAsia"/>
              </w:rPr>
            </w:pPr>
            <w:r>
              <w:t xml:space="preserve">Obtain a </w:t>
            </w:r>
            <w:r w:rsidRPr="00BC2297">
              <w:t>police/criminal history check</w:t>
            </w:r>
            <w:r>
              <w:t xml:space="preserve"> prior to employment</w:t>
            </w:r>
          </w:p>
          <w:p w14:paraId="7B207B3B" w14:textId="77777777" w:rsidR="00F02F55" w:rsidRPr="00BC2297" w:rsidRDefault="00F02F55" w:rsidP="00D53EC1">
            <w:pPr>
              <w:pStyle w:val="ListParagraph"/>
              <w:numPr>
                <w:ilvl w:val="0"/>
                <w:numId w:val="1"/>
              </w:numPr>
              <w:rPr>
                <w:rFonts w:eastAsiaTheme="minorEastAsia"/>
              </w:rPr>
            </w:pPr>
            <w:r>
              <w:t>Obtain a working with children check prior to employment</w:t>
            </w:r>
            <w:r w:rsidR="00302198">
              <w:t xml:space="preserve"> (if requested)</w:t>
            </w:r>
          </w:p>
          <w:p w14:paraId="28248690" w14:textId="77777777" w:rsidR="00BA30AC" w:rsidRDefault="00BA30AC" w:rsidP="00D53EC1">
            <w:pPr>
              <w:pStyle w:val="ListParagraph"/>
              <w:numPr>
                <w:ilvl w:val="0"/>
                <w:numId w:val="1"/>
              </w:numPr>
            </w:pPr>
            <w:r w:rsidRPr="008F5CD0">
              <w:t>Obtain an Immunisation Health Clearance prior to employment</w:t>
            </w:r>
          </w:p>
          <w:p w14:paraId="1C4B0D2B" w14:textId="77777777" w:rsidR="0049232F" w:rsidRDefault="0049232F" w:rsidP="00D53EC1">
            <w:pPr>
              <w:pStyle w:val="ListParagraph"/>
              <w:numPr>
                <w:ilvl w:val="0"/>
                <w:numId w:val="1"/>
              </w:numPr>
            </w:pPr>
            <w:r>
              <w:t xml:space="preserve">Report to management any criminal charges or convictions you receive </w:t>
            </w:r>
            <w:proofErr w:type="gramStart"/>
            <w:r>
              <w:t>during the course of</w:t>
            </w:r>
            <w:proofErr w:type="gramEnd"/>
            <w:r>
              <w:t xml:space="preserve"> your employment.</w:t>
            </w:r>
          </w:p>
          <w:p w14:paraId="0644EFB5" w14:textId="77777777" w:rsidR="0049232F" w:rsidRDefault="0049232F" w:rsidP="00D53EC1">
            <w:pPr>
              <w:pStyle w:val="ListParagraph"/>
              <w:numPr>
                <w:ilvl w:val="0"/>
                <w:numId w:val="1"/>
              </w:numPr>
            </w:pPr>
            <w:r>
              <w:t>Comply</w:t>
            </w:r>
            <w:r w:rsidRPr="00BC2297">
              <w:t xml:space="preserve"> with relevant Western Health clinical and administrative policies and guidelines. </w:t>
            </w:r>
          </w:p>
          <w:p w14:paraId="1DACB85D" w14:textId="77777777" w:rsidR="0049232F" w:rsidRDefault="0049232F" w:rsidP="00D53EC1">
            <w:pPr>
              <w:pStyle w:val="ListParagraph"/>
              <w:numPr>
                <w:ilvl w:val="0"/>
                <w:numId w:val="1"/>
              </w:numPr>
            </w:pPr>
            <w:r>
              <w:t>Comply with and a</w:t>
            </w:r>
            <w:r w:rsidRPr="00BC2297">
              <w:t>ccept responsibility for ensuring the implementation of health and safety policies and procedures</w:t>
            </w:r>
            <w:r>
              <w:t xml:space="preserve">. </w:t>
            </w:r>
          </w:p>
          <w:p w14:paraId="062997D0" w14:textId="77777777" w:rsidR="0049232F" w:rsidRPr="00BC2297" w:rsidRDefault="0049232F" w:rsidP="00D53EC1">
            <w:pPr>
              <w:pStyle w:val="ListParagraph"/>
              <w:numPr>
                <w:ilvl w:val="0"/>
                <w:numId w:val="1"/>
              </w:numPr>
            </w:pPr>
            <w:r w:rsidRPr="00BC2297">
              <w:t xml:space="preserve">Fully co-operate with Western Health in any action it considers necessary to maintain a working environment, which is safe, and without risk to health. </w:t>
            </w:r>
          </w:p>
          <w:p w14:paraId="04B1B9BE" w14:textId="77777777" w:rsidR="0049232F" w:rsidRDefault="0049232F" w:rsidP="00D53EC1">
            <w:pPr>
              <w:pStyle w:val="ListParagraph"/>
              <w:numPr>
                <w:ilvl w:val="0"/>
                <w:numId w:val="1"/>
              </w:numPr>
            </w:pPr>
            <w:r w:rsidRPr="00BC2297">
              <w:t xml:space="preserve">Protect confidential information from unauthorised disclosure and not use, disclose or copy confidential information except for the purpose of and to the extent necessary to perform your employment duties at Western Health. </w:t>
            </w:r>
          </w:p>
          <w:p w14:paraId="312F63D3" w14:textId="77777777" w:rsidR="001F290E" w:rsidRDefault="001F290E" w:rsidP="00D53EC1">
            <w:pPr>
              <w:pStyle w:val="ListParagraph"/>
              <w:numPr>
                <w:ilvl w:val="0"/>
                <w:numId w:val="1"/>
              </w:numPr>
            </w:pPr>
            <w:r>
              <w:t>Safeguard children and young people in our care, by ensuring that your interactions are positive and safe, and report any suspicions or concerns of abuse by any person internal or external to Western Health</w:t>
            </w:r>
            <w:r w:rsidR="004F7F83">
              <w:t>.</w:t>
            </w:r>
            <w:r>
              <w:t xml:space="preserve"> </w:t>
            </w:r>
          </w:p>
          <w:p w14:paraId="0215592B" w14:textId="77777777" w:rsidR="001F290E" w:rsidRDefault="001F290E" w:rsidP="00D53EC1">
            <w:pPr>
              <w:pStyle w:val="ListParagraph"/>
              <w:numPr>
                <w:ilvl w:val="0"/>
                <w:numId w:val="1"/>
              </w:numPr>
            </w:pPr>
            <w:r>
              <w:t>Be aware of and comply with relevant legislation: Public Administration Act 2004, Victorian Charter of Human Rights and Responsibilities Act 2006, the Victorian Occupational Health and Safety Act 2004, the Victorian Occupational Health and Safety Regulations 2017 (OHS Regulations 2017),</w:t>
            </w:r>
          </w:p>
          <w:p w14:paraId="080A6CFD" w14:textId="77777777" w:rsidR="001F290E" w:rsidRDefault="001F290E" w:rsidP="00D53EC1">
            <w:pPr>
              <w:pStyle w:val="ListParagraph"/>
            </w:pPr>
            <w:r>
              <w:t xml:space="preserve">Fair Work Act 2009 (as amended), the Privacy Act 1988 and responsibilities under s141 Health Services Act </w:t>
            </w:r>
            <w:proofErr w:type="gramStart"/>
            <w:r>
              <w:t>with regard to</w:t>
            </w:r>
            <w:proofErr w:type="gramEnd"/>
            <w:r>
              <w:t xml:space="preserve"> the sharing of health information</w:t>
            </w:r>
            <w:r w:rsidR="004F7F83">
              <w:t>, t</w:t>
            </w:r>
            <w:r w:rsidR="004F7F83" w:rsidRPr="00B16244">
              <w:t>he Family Violence and Child Information Sharing Schemes, Part 5A and 6A Family Violence Protection Act 2008</w:t>
            </w:r>
            <w:r w:rsidR="004F7F83">
              <w:t>.</w:t>
            </w:r>
          </w:p>
          <w:p w14:paraId="1303D964" w14:textId="77777777" w:rsidR="005D368F" w:rsidRDefault="005D368F" w:rsidP="00D53EC1">
            <w:pPr>
              <w:pStyle w:val="ListParagraph"/>
              <w:numPr>
                <w:ilvl w:val="0"/>
                <w:numId w:val="1"/>
              </w:numPr>
            </w:pPr>
            <w:r>
              <w:t>Be aware of and comply with the Code of Conduct for Victorian Public Sector Employees and other Weste</w:t>
            </w:r>
            <w:r w:rsidR="001F290E">
              <w:t>rn Health employment guidelines</w:t>
            </w:r>
            <w:r w:rsidR="004F7F83">
              <w:t>.</w:t>
            </w:r>
          </w:p>
          <w:p w14:paraId="15B793A2" w14:textId="77777777" w:rsidR="0070769B" w:rsidRPr="0049232F" w:rsidRDefault="0070769B" w:rsidP="00D53EC1">
            <w:pPr>
              <w:pStyle w:val="ListParagraph"/>
            </w:pPr>
          </w:p>
        </w:tc>
      </w:tr>
      <w:tr w:rsidR="0049232F" w:rsidRPr="005E3E24" w14:paraId="0AB30EF3" w14:textId="77777777" w:rsidTr="003863B1">
        <w:tc>
          <w:tcPr>
            <w:tcW w:w="9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575DB7" w14:textId="77777777" w:rsidR="0049232F" w:rsidRDefault="0049232F" w:rsidP="00D53EC1">
            <w:pPr>
              <w:pStyle w:val="BodyCopy"/>
              <w:spacing w:before="120" w:after="120" w:line="240" w:lineRule="auto"/>
              <w:ind w:right="198"/>
            </w:pPr>
            <w:r w:rsidRPr="0028539A">
              <w:rPr>
                <w:b/>
                <w:color w:val="944D8B"/>
              </w:rPr>
              <w:t>General Information</w:t>
            </w:r>
          </w:p>
        </w:tc>
      </w:tr>
      <w:tr w:rsidR="004259E4" w:rsidRPr="005E3E24" w14:paraId="2A4EAC71" w14:textId="77777777" w:rsidTr="003863B1">
        <w:tc>
          <w:tcPr>
            <w:tcW w:w="9848" w:type="dxa"/>
            <w:tcBorders>
              <w:top w:val="single" w:sz="4" w:space="0" w:color="auto"/>
              <w:left w:val="single" w:sz="4" w:space="0" w:color="auto"/>
              <w:bottom w:val="single" w:sz="4" w:space="0" w:color="auto"/>
              <w:right w:val="single" w:sz="4" w:space="0" w:color="auto"/>
            </w:tcBorders>
          </w:tcPr>
          <w:p w14:paraId="12512F1C" w14:textId="77777777" w:rsidR="003863B1" w:rsidRDefault="003863B1" w:rsidP="00D53EC1"/>
          <w:p w14:paraId="4F890CCD" w14:textId="77777777" w:rsidR="004259E4" w:rsidRPr="00BC2297" w:rsidRDefault="004259E4" w:rsidP="00D53EC1">
            <w:pPr>
              <w:pStyle w:val="ListParagraph"/>
              <w:numPr>
                <w:ilvl w:val="0"/>
                <w:numId w:val="1"/>
              </w:numPr>
            </w:pPr>
            <w:r w:rsidRPr="00BC2297">
              <w:t xml:space="preserve">Redeployment to other services </w:t>
            </w:r>
            <w:r w:rsidR="003863B1">
              <w:t xml:space="preserve">and sites </w:t>
            </w:r>
            <w:r w:rsidRPr="00BC2297">
              <w:t xml:space="preserve">within Western Health may be required. </w:t>
            </w:r>
          </w:p>
          <w:p w14:paraId="57BD0730" w14:textId="77777777" w:rsidR="004259E4" w:rsidRPr="00BC2297" w:rsidRDefault="004259E4" w:rsidP="00D53EC1">
            <w:pPr>
              <w:pStyle w:val="ListParagraph"/>
              <w:numPr>
                <w:ilvl w:val="0"/>
                <w:numId w:val="1"/>
              </w:numPr>
            </w:pPr>
            <w:r w:rsidRPr="00BC2297">
              <w:t xml:space="preserve">Employment terms and conditions are provided according to relevant award/agreement. </w:t>
            </w:r>
          </w:p>
          <w:p w14:paraId="09C999CD" w14:textId="77777777" w:rsidR="004259E4" w:rsidRDefault="004259E4" w:rsidP="00D53EC1">
            <w:pPr>
              <w:pStyle w:val="ListParagraph"/>
              <w:numPr>
                <w:ilvl w:val="0"/>
                <w:numId w:val="1"/>
              </w:numPr>
            </w:pPr>
            <w:r w:rsidRPr="00BC2297">
              <w:t>Western Health is an equal opportunity employer and is committed to providing for its employees a work environment which is free of harassment or discrimination. The organisation promotes diversity and awareness in the workplace.</w:t>
            </w:r>
          </w:p>
          <w:p w14:paraId="161E0D64" w14:textId="77777777" w:rsidR="004F7F83" w:rsidRPr="00B16244" w:rsidRDefault="004F7F83" w:rsidP="00D53EC1">
            <w:pPr>
              <w:pStyle w:val="ListParagraph"/>
              <w:numPr>
                <w:ilvl w:val="0"/>
                <w:numId w:val="1"/>
              </w:numPr>
            </w:pPr>
            <w:r w:rsidRPr="00B16244">
              <w:t>Western Health is committed to Gender Equity</w:t>
            </w:r>
            <w:r>
              <w:t>.</w:t>
            </w:r>
            <w:r w:rsidRPr="00B16244">
              <w:t xml:space="preserve"> </w:t>
            </w:r>
          </w:p>
          <w:p w14:paraId="19F4667C" w14:textId="77777777" w:rsidR="004F7F83" w:rsidRPr="00B16244" w:rsidRDefault="004F7F83" w:rsidP="00D53EC1">
            <w:pPr>
              <w:pStyle w:val="ListParagraph"/>
              <w:numPr>
                <w:ilvl w:val="0"/>
                <w:numId w:val="1"/>
              </w:numPr>
            </w:pPr>
            <w:r w:rsidRPr="00B16244">
              <w:t>Western Health provides support to all personnel experiencing family and domestic violence</w:t>
            </w:r>
            <w:r>
              <w:t>.</w:t>
            </w:r>
          </w:p>
          <w:p w14:paraId="500C5C84" w14:textId="77777777" w:rsidR="00E20196" w:rsidRDefault="00E20196" w:rsidP="00D53EC1">
            <w:pPr>
              <w:pStyle w:val="ListParagraph"/>
              <w:numPr>
                <w:ilvl w:val="0"/>
                <w:numId w:val="1"/>
              </w:numPr>
            </w:pPr>
            <w:r>
              <w:t xml:space="preserve">This position description is intended to describe the general nature and level of work that is to be performed by the person appointed to the role. It is not intended to be an exhaustive list of all responsibilities, duties and skills required. Western Health reserves the right to modify position descriptions as required. Employees will be consulted when this occurs. </w:t>
            </w:r>
          </w:p>
          <w:p w14:paraId="05461A02" w14:textId="77777777" w:rsidR="004259E4" w:rsidRPr="0070769B" w:rsidRDefault="004259E4" w:rsidP="00D53EC1">
            <w:pPr>
              <w:pStyle w:val="ListParagraph"/>
              <w:numPr>
                <w:ilvl w:val="0"/>
                <w:numId w:val="1"/>
              </w:numPr>
              <w:rPr>
                <w:rFonts w:eastAsiaTheme="minorEastAsia"/>
              </w:rPr>
            </w:pPr>
            <w:r w:rsidRPr="00BC2297">
              <w:t xml:space="preserve">Western Health is a smoke free environment. </w:t>
            </w:r>
          </w:p>
          <w:p w14:paraId="6D608156" w14:textId="77777777" w:rsidR="0070769B" w:rsidRPr="0049232F" w:rsidRDefault="0070769B" w:rsidP="00D53EC1">
            <w:pPr>
              <w:pStyle w:val="ListParagraph"/>
              <w:rPr>
                <w:rFonts w:eastAsiaTheme="minorEastAsia"/>
              </w:rPr>
            </w:pPr>
          </w:p>
        </w:tc>
      </w:tr>
      <w:tr w:rsidR="004259E4" w:rsidRPr="005E3E24" w14:paraId="7D5B5F92" w14:textId="77777777" w:rsidTr="003863B1">
        <w:tc>
          <w:tcPr>
            <w:tcW w:w="9848" w:type="dxa"/>
            <w:tcBorders>
              <w:top w:val="single" w:sz="4" w:space="0" w:color="auto"/>
              <w:left w:val="nil"/>
              <w:bottom w:val="nil"/>
              <w:right w:val="nil"/>
            </w:tcBorders>
          </w:tcPr>
          <w:p w14:paraId="273A299E" w14:textId="77777777" w:rsidR="004259E4" w:rsidRPr="005E3E24" w:rsidRDefault="004259E4" w:rsidP="00D53EC1">
            <w:pPr>
              <w:pStyle w:val="BodyCopy"/>
              <w:spacing w:line="240" w:lineRule="auto"/>
            </w:pPr>
          </w:p>
        </w:tc>
      </w:tr>
    </w:tbl>
    <w:p w14:paraId="356E67B0" w14:textId="77777777" w:rsidR="0023616F" w:rsidRDefault="0023616F" w:rsidP="00D53EC1"/>
    <w:tbl>
      <w:tblPr>
        <w:tblW w:w="0" w:type="auto"/>
        <w:tblLook w:val="04A0" w:firstRow="1" w:lastRow="0" w:firstColumn="1" w:lastColumn="0" w:noHBand="0" w:noVBand="1"/>
      </w:tblPr>
      <w:tblGrid>
        <w:gridCol w:w="3360"/>
        <w:gridCol w:w="4015"/>
        <w:gridCol w:w="988"/>
        <w:gridCol w:w="1495"/>
      </w:tblGrid>
      <w:tr w:rsidR="00417B3F" w:rsidRPr="0070769B" w14:paraId="1A6EEE66" w14:textId="77777777" w:rsidTr="005E3E24">
        <w:trPr>
          <w:trHeight w:val="425"/>
        </w:trPr>
        <w:tc>
          <w:tcPr>
            <w:tcW w:w="9889" w:type="dxa"/>
            <w:gridSpan w:val="4"/>
          </w:tcPr>
          <w:p w14:paraId="678CAA52" w14:textId="77777777" w:rsidR="00417B3F" w:rsidRPr="0070769B" w:rsidRDefault="00417B3F" w:rsidP="00D53EC1">
            <w:pPr>
              <w:rPr>
                <w:b/>
                <w:i/>
              </w:rPr>
            </w:pPr>
            <w:r w:rsidRPr="0070769B">
              <w:rPr>
                <w:b/>
                <w:i/>
              </w:rPr>
              <w:br/>
            </w:r>
            <w:r w:rsidRPr="0070769B">
              <w:rPr>
                <w:i/>
              </w:rPr>
              <w:t>I confirm I have read the Position Description, understand its content and agree to work in accordance with the requirements of the position.</w:t>
            </w:r>
          </w:p>
        </w:tc>
      </w:tr>
      <w:tr w:rsidR="00417B3F" w:rsidRPr="005E3E24" w14:paraId="7763FC4F" w14:textId="77777777" w:rsidTr="00970898">
        <w:tc>
          <w:tcPr>
            <w:tcW w:w="3369" w:type="dxa"/>
          </w:tcPr>
          <w:p w14:paraId="64868039" w14:textId="77777777" w:rsidR="00D53EC1" w:rsidRDefault="00417B3F" w:rsidP="00D53EC1">
            <w:r w:rsidRPr="00E249EE">
              <w:br/>
            </w:r>
          </w:p>
          <w:p w14:paraId="2CBC7408" w14:textId="17604D69" w:rsidR="00417B3F" w:rsidRPr="00E249EE" w:rsidRDefault="00417B3F" w:rsidP="00D53EC1">
            <w:r w:rsidRPr="00E249EE">
              <w:t>Employee’s Name:</w:t>
            </w:r>
          </w:p>
        </w:tc>
        <w:tc>
          <w:tcPr>
            <w:tcW w:w="4031" w:type="dxa"/>
            <w:tcBorders>
              <w:bottom w:val="single" w:sz="4" w:space="0" w:color="auto"/>
            </w:tcBorders>
            <w:vAlign w:val="bottom"/>
          </w:tcPr>
          <w:p w14:paraId="54BC1A7E" w14:textId="49DB8737" w:rsidR="00417B3F" w:rsidRPr="00E249EE" w:rsidRDefault="00417B3F" w:rsidP="00D53EC1"/>
        </w:tc>
        <w:tc>
          <w:tcPr>
            <w:tcW w:w="2489" w:type="dxa"/>
            <w:gridSpan w:val="2"/>
          </w:tcPr>
          <w:p w14:paraId="4F512778" w14:textId="77777777" w:rsidR="00417B3F" w:rsidRPr="00E249EE" w:rsidRDefault="00417B3F" w:rsidP="00D53EC1"/>
        </w:tc>
      </w:tr>
      <w:tr w:rsidR="00417B3F" w:rsidRPr="005E3E24" w14:paraId="4507D01D" w14:textId="77777777" w:rsidTr="005E3E24">
        <w:tc>
          <w:tcPr>
            <w:tcW w:w="3369" w:type="dxa"/>
          </w:tcPr>
          <w:p w14:paraId="58DF6045" w14:textId="77777777" w:rsidR="00D53EC1" w:rsidRDefault="00417B3F" w:rsidP="00D53EC1">
            <w:r w:rsidRPr="00E249EE">
              <w:br/>
            </w:r>
          </w:p>
          <w:p w14:paraId="51D35B1C" w14:textId="16F1E4B3" w:rsidR="00417B3F" w:rsidRPr="00E249EE" w:rsidRDefault="00417B3F" w:rsidP="00D53EC1">
            <w:r w:rsidRPr="00E249EE">
              <w:t>Employee’s Signature:</w:t>
            </w:r>
          </w:p>
        </w:tc>
        <w:tc>
          <w:tcPr>
            <w:tcW w:w="4031" w:type="dxa"/>
            <w:tcBorders>
              <w:bottom w:val="single" w:sz="4" w:space="0" w:color="auto"/>
            </w:tcBorders>
          </w:tcPr>
          <w:p w14:paraId="345B171E" w14:textId="77777777" w:rsidR="00417B3F" w:rsidRPr="00E249EE" w:rsidRDefault="00417B3F" w:rsidP="00D53EC1">
            <w:r w:rsidRPr="00E249EE">
              <w:br/>
            </w:r>
          </w:p>
        </w:tc>
        <w:tc>
          <w:tcPr>
            <w:tcW w:w="988" w:type="dxa"/>
          </w:tcPr>
          <w:p w14:paraId="5989D294" w14:textId="77777777" w:rsidR="00D53EC1" w:rsidRDefault="00417B3F" w:rsidP="00D53EC1">
            <w:r w:rsidRPr="00E249EE">
              <w:br/>
            </w:r>
          </w:p>
          <w:p w14:paraId="25929A7D" w14:textId="5D21175A" w:rsidR="00417B3F" w:rsidRPr="00E249EE" w:rsidRDefault="00417B3F" w:rsidP="00D53EC1">
            <w:r w:rsidRPr="00E249EE">
              <w:t>Date:</w:t>
            </w:r>
          </w:p>
        </w:tc>
        <w:tc>
          <w:tcPr>
            <w:tcW w:w="1501" w:type="dxa"/>
            <w:tcBorders>
              <w:bottom w:val="single" w:sz="4" w:space="0" w:color="auto"/>
            </w:tcBorders>
          </w:tcPr>
          <w:p w14:paraId="043D76EB" w14:textId="51DCF016" w:rsidR="00417B3F" w:rsidRPr="00E249EE" w:rsidRDefault="00417B3F" w:rsidP="00D53EC1"/>
        </w:tc>
      </w:tr>
      <w:tr w:rsidR="00417B3F" w:rsidRPr="005E3E24" w14:paraId="3B031382" w14:textId="77777777" w:rsidTr="005E3E24">
        <w:tc>
          <w:tcPr>
            <w:tcW w:w="7400" w:type="dxa"/>
            <w:gridSpan w:val="2"/>
          </w:tcPr>
          <w:p w14:paraId="57C7D1F5" w14:textId="77777777" w:rsidR="00417B3F" w:rsidRPr="00E249EE" w:rsidRDefault="00417B3F" w:rsidP="00D53EC1"/>
        </w:tc>
        <w:tc>
          <w:tcPr>
            <w:tcW w:w="2489" w:type="dxa"/>
            <w:gridSpan w:val="2"/>
          </w:tcPr>
          <w:p w14:paraId="27CE93A6" w14:textId="77777777" w:rsidR="00417B3F" w:rsidRPr="00E249EE" w:rsidRDefault="00417B3F" w:rsidP="00D53EC1"/>
        </w:tc>
      </w:tr>
    </w:tbl>
    <w:p w14:paraId="001031A8" w14:textId="77777777" w:rsidR="00417B3F" w:rsidRPr="005E3E24" w:rsidRDefault="00417B3F" w:rsidP="00D53EC1">
      <w:pPr>
        <w:pStyle w:val="BodyCopy"/>
        <w:spacing w:line="240" w:lineRule="auto"/>
      </w:pPr>
      <w:r w:rsidRPr="005E3E24">
        <w:br/>
      </w:r>
    </w:p>
    <w:sectPr w:rsidR="00417B3F" w:rsidRPr="005E3E24" w:rsidSect="005E3E24">
      <w:footerReference w:type="default" r:id="rId11"/>
      <w:headerReference w:type="first" r:id="rId12"/>
      <w:footerReference w:type="first" r:id="rId13"/>
      <w:pgSz w:w="11900" w:h="16840"/>
      <w:pgMar w:top="993" w:right="1021" w:bottom="0" w:left="1021" w:header="567" w:footer="802"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D2B46" w14:textId="77777777" w:rsidR="006B7084" w:rsidRDefault="006B7084" w:rsidP="00BE3D27">
      <w:r>
        <w:separator/>
      </w:r>
    </w:p>
  </w:endnote>
  <w:endnote w:type="continuationSeparator" w:id="0">
    <w:p w14:paraId="13B37842" w14:textId="77777777" w:rsidR="006B7084" w:rsidRDefault="006B7084" w:rsidP="00BE3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20007A87" w:usb1="80000000" w:usb2="00000008" w:usb3="00000000" w:csb0="000001FF" w:csb1="00000000"/>
  </w:font>
  <w:font w:name="Calibri-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A6828" w14:textId="77777777" w:rsidR="003863B1" w:rsidRPr="0070769B" w:rsidRDefault="003863B1" w:rsidP="003863B1">
    <w:pPr>
      <w:jc w:val="center"/>
      <w:rPr>
        <w:rFonts w:asciiTheme="minorHAnsi" w:hAnsiTheme="minorHAnsi" w:cstheme="minorHAnsi"/>
        <w:b/>
        <w:color w:val="944D8B"/>
        <w:sz w:val="24"/>
        <w:szCs w:val="24"/>
      </w:rPr>
    </w:pPr>
    <w:r w:rsidRPr="0070769B">
      <w:rPr>
        <w:rFonts w:asciiTheme="minorHAnsi" w:hAnsiTheme="minorHAnsi" w:cstheme="minorHAnsi"/>
        <w:b/>
        <w:color w:val="944D8B"/>
        <w:sz w:val="24"/>
        <w:szCs w:val="24"/>
      </w:rPr>
      <w:t>Our Vision</w:t>
    </w:r>
  </w:p>
  <w:p w14:paraId="756A7B21" w14:textId="77777777" w:rsidR="003863B1" w:rsidRPr="00F27C56" w:rsidRDefault="003863B1" w:rsidP="003863B1">
    <w:pPr>
      <w:autoSpaceDE w:val="0"/>
      <w:autoSpaceDN w:val="0"/>
      <w:adjustRightInd w:val="0"/>
      <w:jc w:val="center"/>
      <w:rPr>
        <w:b/>
      </w:rPr>
    </w:pPr>
    <w:r w:rsidRPr="00F27C56">
      <w:rPr>
        <w:rFonts w:ascii="Calibri" w:hAnsi="Calibri" w:cs="Calibri"/>
        <w:b/>
        <w:sz w:val="16"/>
        <w:szCs w:val="16"/>
      </w:rPr>
      <w:t>Together, Caring for the West</w:t>
    </w:r>
    <w:r>
      <w:rPr>
        <w:rFonts w:ascii="Calibri" w:hAnsi="Calibri" w:cs="Calibri"/>
        <w:b/>
        <w:sz w:val="16"/>
        <w:szCs w:val="16"/>
      </w:rPr>
      <w:br/>
    </w:r>
    <w:r w:rsidRPr="00F27C56">
      <w:rPr>
        <w:rFonts w:ascii="Calibri-Italic" w:hAnsi="Calibri-Italic" w:cs="Calibri-Italic"/>
        <w:b/>
        <w:i/>
        <w:iCs/>
        <w:sz w:val="16"/>
        <w:szCs w:val="16"/>
      </w:rPr>
      <w:t xml:space="preserve">Patients – </w:t>
    </w:r>
    <w:r>
      <w:rPr>
        <w:rFonts w:ascii="Calibri-Italic" w:hAnsi="Calibri-Italic" w:cs="Calibri-Italic"/>
        <w:b/>
        <w:i/>
        <w:iCs/>
        <w:sz w:val="16"/>
        <w:szCs w:val="16"/>
      </w:rPr>
      <w:t>Employees</w:t>
    </w:r>
    <w:r w:rsidRPr="00F27C56">
      <w:rPr>
        <w:rFonts w:ascii="Calibri-Italic" w:hAnsi="Calibri-Italic" w:cs="Calibri-Italic"/>
        <w:b/>
        <w:i/>
        <w:iCs/>
        <w:sz w:val="16"/>
        <w:szCs w:val="16"/>
      </w:rPr>
      <w:t xml:space="preserve"> – Community – Environment</w:t>
    </w:r>
  </w:p>
  <w:p w14:paraId="11028E76" w14:textId="77777777" w:rsidR="003863B1" w:rsidRPr="0028539A" w:rsidRDefault="003863B1" w:rsidP="003863B1"/>
  <w:p w14:paraId="2A2006E1" w14:textId="6EB0633B" w:rsidR="005E7534" w:rsidRPr="003863B1" w:rsidRDefault="003863B1" w:rsidP="003863B1">
    <w:pPr>
      <w:tabs>
        <w:tab w:val="right" w:pos="9639"/>
      </w:tabs>
      <w:rPr>
        <w:sz w:val="18"/>
        <w:szCs w:val="18"/>
      </w:rPr>
    </w:pPr>
    <w:r w:rsidRPr="00856CDA">
      <w:rPr>
        <w:sz w:val="18"/>
        <w:szCs w:val="18"/>
      </w:rPr>
      <w:t xml:space="preserve">Page </w:t>
    </w:r>
    <w:r w:rsidRPr="00856CDA">
      <w:rPr>
        <w:sz w:val="18"/>
        <w:szCs w:val="18"/>
      </w:rPr>
      <w:fldChar w:fldCharType="begin"/>
    </w:r>
    <w:r w:rsidRPr="00856CDA">
      <w:rPr>
        <w:sz w:val="18"/>
        <w:szCs w:val="18"/>
      </w:rPr>
      <w:instrText xml:space="preserve"> PAGE </w:instrText>
    </w:r>
    <w:r w:rsidRPr="00856CDA">
      <w:rPr>
        <w:sz w:val="18"/>
        <w:szCs w:val="18"/>
      </w:rPr>
      <w:fldChar w:fldCharType="separate"/>
    </w:r>
    <w:r w:rsidR="004F7F83">
      <w:rPr>
        <w:noProof/>
        <w:sz w:val="18"/>
        <w:szCs w:val="18"/>
      </w:rPr>
      <w:t>4</w:t>
    </w:r>
    <w:r w:rsidRPr="00856CDA">
      <w:rPr>
        <w:sz w:val="18"/>
        <w:szCs w:val="18"/>
      </w:rPr>
      <w:fldChar w:fldCharType="end"/>
    </w:r>
    <w:r w:rsidRPr="00856CDA">
      <w:rPr>
        <w:sz w:val="18"/>
        <w:szCs w:val="18"/>
      </w:rPr>
      <w:t xml:space="preserve"> of </w:t>
    </w:r>
    <w:r w:rsidRPr="00856CDA">
      <w:rPr>
        <w:sz w:val="18"/>
        <w:szCs w:val="18"/>
      </w:rPr>
      <w:fldChar w:fldCharType="begin"/>
    </w:r>
    <w:r w:rsidRPr="00856CDA">
      <w:rPr>
        <w:sz w:val="18"/>
        <w:szCs w:val="18"/>
      </w:rPr>
      <w:instrText xml:space="preserve"> NUMPAGES  </w:instrText>
    </w:r>
    <w:r w:rsidRPr="00856CDA">
      <w:rPr>
        <w:sz w:val="18"/>
        <w:szCs w:val="18"/>
      </w:rPr>
      <w:fldChar w:fldCharType="separate"/>
    </w:r>
    <w:r w:rsidR="004F7F83">
      <w:rPr>
        <w:noProof/>
        <w:sz w:val="18"/>
        <w:szCs w:val="18"/>
      </w:rPr>
      <w:t>4</w:t>
    </w:r>
    <w:r w:rsidRPr="00856CDA">
      <w:rPr>
        <w:noProof/>
        <w:sz w:val="18"/>
        <w:szCs w:val="18"/>
      </w:rPr>
      <w:fldChar w:fldCharType="end"/>
    </w:r>
    <w:r w:rsidRPr="00856CDA">
      <w:rPr>
        <w:noProof/>
        <w:sz w:val="18"/>
        <w:szCs w:val="18"/>
      </w:rPr>
      <w:tab/>
    </w:r>
    <w:r>
      <w:rPr>
        <w:noProof/>
        <w:sz w:val="18"/>
        <w:szCs w:val="18"/>
      </w:rPr>
      <w:t xml:space="preserve">Consultant/Specialist </w:t>
    </w:r>
    <w:r w:rsidRPr="00856CDA">
      <w:rPr>
        <w:noProof/>
        <w:sz w:val="18"/>
        <w:szCs w:val="18"/>
      </w:rPr>
      <w:t>PD</w:t>
    </w:r>
    <w:r>
      <w:rPr>
        <w:noProo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CAC20" w14:textId="77777777" w:rsidR="003863B1" w:rsidRPr="0070769B" w:rsidRDefault="003863B1" w:rsidP="003863B1">
    <w:pPr>
      <w:jc w:val="center"/>
      <w:rPr>
        <w:rFonts w:asciiTheme="minorHAnsi" w:hAnsiTheme="minorHAnsi" w:cstheme="minorHAnsi"/>
        <w:b/>
        <w:color w:val="944D8B"/>
        <w:sz w:val="24"/>
        <w:szCs w:val="24"/>
      </w:rPr>
    </w:pPr>
    <w:r w:rsidRPr="0070769B">
      <w:rPr>
        <w:rFonts w:asciiTheme="minorHAnsi" w:hAnsiTheme="minorHAnsi" w:cstheme="minorHAnsi"/>
        <w:b/>
        <w:color w:val="944D8B"/>
        <w:sz w:val="24"/>
        <w:szCs w:val="24"/>
      </w:rPr>
      <w:t>Our Vision</w:t>
    </w:r>
  </w:p>
  <w:p w14:paraId="58A43266" w14:textId="77777777" w:rsidR="003863B1" w:rsidRPr="00F27C56" w:rsidRDefault="003863B1" w:rsidP="003863B1">
    <w:pPr>
      <w:autoSpaceDE w:val="0"/>
      <w:autoSpaceDN w:val="0"/>
      <w:adjustRightInd w:val="0"/>
      <w:jc w:val="center"/>
      <w:rPr>
        <w:b/>
      </w:rPr>
    </w:pPr>
    <w:r w:rsidRPr="00F27C56">
      <w:rPr>
        <w:rFonts w:ascii="Calibri" w:hAnsi="Calibri" w:cs="Calibri"/>
        <w:b/>
        <w:sz w:val="16"/>
        <w:szCs w:val="16"/>
      </w:rPr>
      <w:t>Together, Caring for the West</w:t>
    </w:r>
    <w:r>
      <w:rPr>
        <w:rFonts w:ascii="Calibri" w:hAnsi="Calibri" w:cs="Calibri"/>
        <w:b/>
        <w:sz w:val="16"/>
        <w:szCs w:val="16"/>
      </w:rPr>
      <w:br/>
    </w:r>
    <w:r w:rsidRPr="00F27C56">
      <w:rPr>
        <w:rFonts w:ascii="Calibri-Italic" w:hAnsi="Calibri-Italic" w:cs="Calibri-Italic"/>
        <w:b/>
        <w:i/>
        <w:iCs/>
        <w:sz w:val="16"/>
        <w:szCs w:val="16"/>
      </w:rPr>
      <w:t xml:space="preserve">Patients – </w:t>
    </w:r>
    <w:r>
      <w:rPr>
        <w:rFonts w:ascii="Calibri-Italic" w:hAnsi="Calibri-Italic" w:cs="Calibri-Italic"/>
        <w:b/>
        <w:i/>
        <w:iCs/>
        <w:sz w:val="16"/>
        <w:szCs w:val="16"/>
      </w:rPr>
      <w:t>Employees</w:t>
    </w:r>
    <w:r w:rsidRPr="00F27C56">
      <w:rPr>
        <w:rFonts w:ascii="Calibri-Italic" w:hAnsi="Calibri-Italic" w:cs="Calibri-Italic"/>
        <w:b/>
        <w:i/>
        <w:iCs/>
        <w:sz w:val="16"/>
        <w:szCs w:val="16"/>
      </w:rPr>
      <w:t xml:space="preserve"> – Community – Environment</w:t>
    </w:r>
  </w:p>
  <w:p w14:paraId="2E2E46AD" w14:textId="77777777" w:rsidR="003863B1" w:rsidRPr="0028539A" w:rsidRDefault="003863B1" w:rsidP="003863B1"/>
  <w:p w14:paraId="405A2999" w14:textId="4E1AFE80" w:rsidR="005E7534" w:rsidRPr="003863B1" w:rsidRDefault="003863B1" w:rsidP="003863B1">
    <w:pPr>
      <w:tabs>
        <w:tab w:val="right" w:pos="9639"/>
      </w:tabs>
      <w:rPr>
        <w:sz w:val="18"/>
        <w:szCs w:val="18"/>
      </w:rPr>
    </w:pPr>
    <w:r w:rsidRPr="00856CDA">
      <w:rPr>
        <w:sz w:val="18"/>
        <w:szCs w:val="18"/>
      </w:rPr>
      <w:t xml:space="preserve">Page </w:t>
    </w:r>
    <w:r w:rsidRPr="00856CDA">
      <w:rPr>
        <w:sz w:val="18"/>
        <w:szCs w:val="18"/>
      </w:rPr>
      <w:fldChar w:fldCharType="begin"/>
    </w:r>
    <w:r w:rsidRPr="00856CDA">
      <w:rPr>
        <w:sz w:val="18"/>
        <w:szCs w:val="18"/>
      </w:rPr>
      <w:instrText xml:space="preserve"> PAGE </w:instrText>
    </w:r>
    <w:r w:rsidRPr="00856CDA">
      <w:rPr>
        <w:sz w:val="18"/>
        <w:szCs w:val="18"/>
      </w:rPr>
      <w:fldChar w:fldCharType="separate"/>
    </w:r>
    <w:r w:rsidR="004F7F83">
      <w:rPr>
        <w:noProof/>
        <w:sz w:val="18"/>
        <w:szCs w:val="18"/>
      </w:rPr>
      <w:t>1</w:t>
    </w:r>
    <w:r w:rsidRPr="00856CDA">
      <w:rPr>
        <w:sz w:val="18"/>
        <w:szCs w:val="18"/>
      </w:rPr>
      <w:fldChar w:fldCharType="end"/>
    </w:r>
    <w:r w:rsidRPr="00856CDA">
      <w:rPr>
        <w:sz w:val="18"/>
        <w:szCs w:val="18"/>
      </w:rPr>
      <w:t xml:space="preserve"> of </w:t>
    </w:r>
    <w:r w:rsidRPr="00856CDA">
      <w:rPr>
        <w:sz w:val="18"/>
        <w:szCs w:val="18"/>
      </w:rPr>
      <w:fldChar w:fldCharType="begin"/>
    </w:r>
    <w:r w:rsidRPr="00856CDA">
      <w:rPr>
        <w:sz w:val="18"/>
        <w:szCs w:val="18"/>
      </w:rPr>
      <w:instrText xml:space="preserve"> NUMPAGES  </w:instrText>
    </w:r>
    <w:r w:rsidRPr="00856CDA">
      <w:rPr>
        <w:sz w:val="18"/>
        <w:szCs w:val="18"/>
      </w:rPr>
      <w:fldChar w:fldCharType="separate"/>
    </w:r>
    <w:r w:rsidR="004F7F83">
      <w:rPr>
        <w:noProof/>
        <w:sz w:val="18"/>
        <w:szCs w:val="18"/>
      </w:rPr>
      <w:t>4</w:t>
    </w:r>
    <w:r w:rsidRPr="00856CDA">
      <w:rPr>
        <w:noProof/>
        <w:sz w:val="18"/>
        <w:szCs w:val="18"/>
      </w:rPr>
      <w:fldChar w:fldCharType="end"/>
    </w:r>
    <w:r w:rsidRPr="00856CDA">
      <w:rPr>
        <w:noProof/>
        <w:sz w:val="18"/>
        <w:szCs w:val="18"/>
      </w:rPr>
      <w:tab/>
    </w:r>
    <w:r>
      <w:rPr>
        <w:noProof/>
        <w:sz w:val="18"/>
        <w:szCs w:val="18"/>
      </w:rPr>
      <w:t xml:space="preserve">Consultant/Specialist </w:t>
    </w:r>
    <w:r w:rsidRPr="00856CDA">
      <w:rPr>
        <w:noProof/>
        <w:sz w:val="18"/>
        <w:szCs w:val="18"/>
      </w:rPr>
      <w:t>PD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C27BC" w14:textId="77777777" w:rsidR="006B7084" w:rsidRDefault="006B7084" w:rsidP="00BE3D27">
      <w:r>
        <w:separator/>
      </w:r>
    </w:p>
  </w:footnote>
  <w:footnote w:type="continuationSeparator" w:id="0">
    <w:p w14:paraId="51D97087" w14:textId="77777777" w:rsidR="006B7084" w:rsidRDefault="006B7084" w:rsidP="00BE3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BC0C2" w14:textId="77777777" w:rsidR="005E7534" w:rsidRDefault="005E7534" w:rsidP="00BE3D27">
    <w:pPr>
      <w:pStyle w:val="Header"/>
    </w:pPr>
    <w:r>
      <w:rPr>
        <w:noProof/>
      </w:rPr>
      <w:drawing>
        <wp:anchor distT="0" distB="0" distL="114300" distR="114300" simplePos="0" relativeHeight="251657728" behindDoc="1" locked="0" layoutInCell="1" allowOverlap="1" wp14:anchorId="560B6507" wp14:editId="0E2F9FC7">
          <wp:simplePos x="0" y="0"/>
          <wp:positionH relativeFrom="page">
            <wp:align>left</wp:align>
          </wp:positionH>
          <wp:positionV relativeFrom="page">
            <wp:align>top</wp:align>
          </wp:positionV>
          <wp:extent cx="7560310" cy="1415415"/>
          <wp:effectExtent l="0" t="0" r="2540" b="0"/>
          <wp:wrapTight wrapText="bothSides">
            <wp:wrapPolygon edited="0">
              <wp:start x="0" y="0"/>
              <wp:lineTo x="0" y="21222"/>
              <wp:lineTo x="21553" y="21222"/>
              <wp:lineTo x="21553" y="0"/>
              <wp:lineTo x="0" y="0"/>
            </wp:wrapPolygon>
          </wp:wrapTight>
          <wp:docPr id="1" name="Picture 1" descr="letterhead-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4154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0517"/>
    <w:multiLevelType w:val="hybridMultilevel"/>
    <w:tmpl w:val="78F85496"/>
    <w:lvl w:ilvl="0" w:tplc="0088BE8C">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1D0D85"/>
    <w:multiLevelType w:val="hybridMultilevel"/>
    <w:tmpl w:val="B97C49A2"/>
    <w:lvl w:ilvl="0" w:tplc="6C50AD9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12B391A"/>
    <w:multiLevelType w:val="hybridMultilevel"/>
    <w:tmpl w:val="4B1A83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076A3C"/>
    <w:multiLevelType w:val="hybridMultilevel"/>
    <w:tmpl w:val="7660D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E7467E"/>
    <w:multiLevelType w:val="hybridMultilevel"/>
    <w:tmpl w:val="0486084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 w15:restartNumberingAfterBreak="0">
    <w:nsid w:val="2DE868F2"/>
    <w:multiLevelType w:val="multilevel"/>
    <w:tmpl w:val="C2FE4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6232F7"/>
    <w:multiLevelType w:val="hybridMultilevel"/>
    <w:tmpl w:val="E38875A4"/>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F370A3"/>
    <w:multiLevelType w:val="hybridMultilevel"/>
    <w:tmpl w:val="2BC20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8E04DB4"/>
    <w:multiLevelType w:val="hybridMultilevel"/>
    <w:tmpl w:val="8DF0C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CE74850"/>
    <w:multiLevelType w:val="hybridMultilevel"/>
    <w:tmpl w:val="DA48BA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EA77F68"/>
    <w:multiLevelType w:val="hybridMultilevel"/>
    <w:tmpl w:val="1EFABA6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66B45A35"/>
    <w:multiLevelType w:val="hybridMultilevel"/>
    <w:tmpl w:val="E820BF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C904D5"/>
    <w:multiLevelType w:val="hybridMultilevel"/>
    <w:tmpl w:val="88768A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4A52467"/>
    <w:multiLevelType w:val="hybridMultilevel"/>
    <w:tmpl w:val="D7F674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9DA636F"/>
    <w:multiLevelType w:val="hybridMultilevel"/>
    <w:tmpl w:val="A9F6E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B5426EE"/>
    <w:multiLevelType w:val="hybridMultilevel"/>
    <w:tmpl w:val="46FCC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2E4FAD"/>
    <w:multiLevelType w:val="hybridMultilevel"/>
    <w:tmpl w:val="9E48D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829195">
    <w:abstractNumId w:val="2"/>
  </w:num>
  <w:num w:numId="2" w16cid:durableId="1933198721">
    <w:abstractNumId w:val="11"/>
  </w:num>
  <w:num w:numId="3" w16cid:durableId="1891844948">
    <w:abstractNumId w:val="7"/>
  </w:num>
  <w:num w:numId="4" w16cid:durableId="644747207">
    <w:abstractNumId w:val="6"/>
  </w:num>
  <w:num w:numId="5" w16cid:durableId="299189605">
    <w:abstractNumId w:val="1"/>
  </w:num>
  <w:num w:numId="6" w16cid:durableId="940798036">
    <w:abstractNumId w:val="0"/>
  </w:num>
  <w:num w:numId="7" w16cid:durableId="1578587940">
    <w:abstractNumId w:val="16"/>
  </w:num>
  <w:num w:numId="8" w16cid:durableId="1408571100">
    <w:abstractNumId w:val="12"/>
  </w:num>
  <w:num w:numId="9" w16cid:durableId="1619021606">
    <w:abstractNumId w:val="14"/>
  </w:num>
  <w:num w:numId="10" w16cid:durableId="938216333">
    <w:abstractNumId w:val="4"/>
  </w:num>
  <w:num w:numId="11" w16cid:durableId="829174791">
    <w:abstractNumId w:val="15"/>
  </w:num>
  <w:num w:numId="12" w16cid:durableId="690838228">
    <w:abstractNumId w:val="2"/>
  </w:num>
  <w:num w:numId="13" w16cid:durableId="1760907504">
    <w:abstractNumId w:val="3"/>
  </w:num>
  <w:num w:numId="14" w16cid:durableId="2137067310">
    <w:abstractNumId w:val="8"/>
  </w:num>
  <w:num w:numId="15" w16cid:durableId="1227914604">
    <w:abstractNumId w:val="2"/>
  </w:num>
  <w:num w:numId="16" w16cid:durableId="1372269259">
    <w:abstractNumId w:val="10"/>
  </w:num>
  <w:num w:numId="17" w16cid:durableId="1764496010">
    <w:abstractNumId w:val="5"/>
  </w:num>
  <w:num w:numId="18" w16cid:durableId="473373169">
    <w:abstractNumId w:val="9"/>
  </w:num>
  <w:num w:numId="19" w16cid:durableId="4450815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530"/>
    <w:rsid w:val="00001530"/>
    <w:rsid w:val="00003AFD"/>
    <w:rsid w:val="00016E6D"/>
    <w:rsid w:val="0002050A"/>
    <w:rsid w:val="000257D6"/>
    <w:rsid w:val="00030DBD"/>
    <w:rsid w:val="00031EDF"/>
    <w:rsid w:val="00036514"/>
    <w:rsid w:val="000377EA"/>
    <w:rsid w:val="000425D6"/>
    <w:rsid w:val="00046DF8"/>
    <w:rsid w:val="000618B9"/>
    <w:rsid w:val="00061F51"/>
    <w:rsid w:val="00073EC6"/>
    <w:rsid w:val="0007514C"/>
    <w:rsid w:val="00084322"/>
    <w:rsid w:val="0009215A"/>
    <w:rsid w:val="000A21E2"/>
    <w:rsid w:val="000B691B"/>
    <w:rsid w:val="000B6FDB"/>
    <w:rsid w:val="000C1CC5"/>
    <w:rsid w:val="000C4562"/>
    <w:rsid w:val="000D1978"/>
    <w:rsid w:val="000D2383"/>
    <w:rsid w:val="000D6AF8"/>
    <w:rsid w:val="000F71FC"/>
    <w:rsid w:val="001042DD"/>
    <w:rsid w:val="00115635"/>
    <w:rsid w:val="0012775F"/>
    <w:rsid w:val="0014705D"/>
    <w:rsid w:val="0015180A"/>
    <w:rsid w:val="001935CC"/>
    <w:rsid w:val="001A7480"/>
    <w:rsid w:val="001C2602"/>
    <w:rsid w:val="001E6727"/>
    <w:rsid w:val="001F290E"/>
    <w:rsid w:val="001F5DA6"/>
    <w:rsid w:val="00201D16"/>
    <w:rsid w:val="002042F7"/>
    <w:rsid w:val="0020604B"/>
    <w:rsid w:val="00207DB6"/>
    <w:rsid w:val="002236CF"/>
    <w:rsid w:val="00225B70"/>
    <w:rsid w:val="002339FF"/>
    <w:rsid w:val="0023616F"/>
    <w:rsid w:val="002510DB"/>
    <w:rsid w:val="00257476"/>
    <w:rsid w:val="00264B53"/>
    <w:rsid w:val="00264B75"/>
    <w:rsid w:val="00280FB1"/>
    <w:rsid w:val="00282866"/>
    <w:rsid w:val="0028539A"/>
    <w:rsid w:val="0029317A"/>
    <w:rsid w:val="002936BE"/>
    <w:rsid w:val="002A47AB"/>
    <w:rsid w:val="002A77B3"/>
    <w:rsid w:val="002B4F72"/>
    <w:rsid w:val="002B635F"/>
    <w:rsid w:val="002D0D21"/>
    <w:rsid w:val="002E15A8"/>
    <w:rsid w:val="002F003F"/>
    <w:rsid w:val="00302198"/>
    <w:rsid w:val="003063FE"/>
    <w:rsid w:val="00310013"/>
    <w:rsid w:val="00313329"/>
    <w:rsid w:val="00320DE7"/>
    <w:rsid w:val="0032483E"/>
    <w:rsid w:val="00345C47"/>
    <w:rsid w:val="003478F6"/>
    <w:rsid w:val="00352DE9"/>
    <w:rsid w:val="00360698"/>
    <w:rsid w:val="00367295"/>
    <w:rsid w:val="00374BB8"/>
    <w:rsid w:val="00382438"/>
    <w:rsid w:val="003863B1"/>
    <w:rsid w:val="00391301"/>
    <w:rsid w:val="00395B41"/>
    <w:rsid w:val="003A4CCC"/>
    <w:rsid w:val="003A619B"/>
    <w:rsid w:val="003B1D90"/>
    <w:rsid w:val="003C6415"/>
    <w:rsid w:val="003D7BEA"/>
    <w:rsid w:val="003E3B19"/>
    <w:rsid w:val="003F2594"/>
    <w:rsid w:val="003F3CC7"/>
    <w:rsid w:val="003F4CB7"/>
    <w:rsid w:val="00404712"/>
    <w:rsid w:val="0040535A"/>
    <w:rsid w:val="00417B3F"/>
    <w:rsid w:val="0042143B"/>
    <w:rsid w:val="00421D17"/>
    <w:rsid w:val="0042342A"/>
    <w:rsid w:val="004259E4"/>
    <w:rsid w:val="00432EEC"/>
    <w:rsid w:val="00451AFF"/>
    <w:rsid w:val="00457D48"/>
    <w:rsid w:val="00465E02"/>
    <w:rsid w:val="00482AE0"/>
    <w:rsid w:val="0049232F"/>
    <w:rsid w:val="004C3210"/>
    <w:rsid w:val="004D0349"/>
    <w:rsid w:val="004F0DB7"/>
    <w:rsid w:val="004F3C53"/>
    <w:rsid w:val="004F7F83"/>
    <w:rsid w:val="00507C5E"/>
    <w:rsid w:val="0051173E"/>
    <w:rsid w:val="00517007"/>
    <w:rsid w:val="005211C3"/>
    <w:rsid w:val="005366D8"/>
    <w:rsid w:val="00552891"/>
    <w:rsid w:val="00555612"/>
    <w:rsid w:val="0055588A"/>
    <w:rsid w:val="0057286D"/>
    <w:rsid w:val="00575026"/>
    <w:rsid w:val="005A578C"/>
    <w:rsid w:val="005A689D"/>
    <w:rsid w:val="005B4143"/>
    <w:rsid w:val="005D02FB"/>
    <w:rsid w:val="005D368F"/>
    <w:rsid w:val="005E3E24"/>
    <w:rsid w:val="005E7534"/>
    <w:rsid w:val="005F11DF"/>
    <w:rsid w:val="005F4056"/>
    <w:rsid w:val="00605EE4"/>
    <w:rsid w:val="006165F0"/>
    <w:rsid w:val="006424ED"/>
    <w:rsid w:val="0064634C"/>
    <w:rsid w:val="0065138B"/>
    <w:rsid w:val="00661560"/>
    <w:rsid w:val="0069273A"/>
    <w:rsid w:val="00696B6F"/>
    <w:rsid w:val="006B3974"/>
    <w:rsid w:val="006B7084"/>
    <w:rsid w:val="006B78EE"/>
    <w:rsid w:val="006C1222"/>
    <w:rsid w:val="006D1656"/>
    <w:rsid w:val="006E0767"/>
    <w:rsid w:val="006E406B"/>
    <w:rsid w:val="00701927"/>
    <w:rsid w:val="00701FDF"/>
    <w:rsid w:val="0070205B"/>
    <w:rsid w:val="0070769B"/>
    <w:rsid w:val="00717901"/>
    <w:rsid w:val="0072558D"/>
    <w:rsid w:val="0072715D"/>
    <w:rsid w:val="00736C15"/>
    <w:rsid w:val="00745791"/>
    <w:rsid w:val="00752012"/>
    <w:rsid w:val="007645A8"/>
    <w:rsid w:val="007711D0"/>
    <w:rsid w:val="00785D7A"/>
    <w:rsid w:val="00792744"/>
    <w:rsid w:val="00797247"/>
    <w:rsid w:val="007977A7"/>
    <w:rsid w:val="007A0DCB"/>
    <w:rsid w:val="007A667D"/>
    <w:rsid w:val="007C642E"/>
    <w:rsid w:val="007E1564"/>
    <w:rsid w:val="007F21A7"/>
    <w:rsid w:val="007F5FB0"/>
    <w:rsid w:val="00806E38"/>
    <w:rsid w:val="00807B2B"/>
    <w:rsid w:val="008110C6"/>
    <w:rsid w:val="00821796"/>
    <w:rsid w:val="00822C70"/>
    <w:rsid w:val="00826134"/>
    <w:rsid w:val="00841E56"/>
    <w:rsid w:val="0084524A"/>
    <w:rsid w:val="00855D1F"/>
    <w:rsid w:val="00856A5B"/>
    <w:rsid w:val="00870619"/>
    <w:rsid w:val="0088234E"/>
    <w:rsid w:val="00890DBA"/>
    <w:rsid w:val="008A211B"/>
    <w:rsid w:val="008A683E"/>
    <w:rsid w:val="008B57BA"/>
    <w:rsid w:val="008C51D2"/>
    <w:rsid w:val="008C7D6E"/>
    <w:rsid w:val="008D16D2"/>
    <w:rsid w:val="008E3941"/>
    <w:rsid w:val="008F19C2"/>
    <w:rsid w:val="00900B37"/>
    <w:rsid w:val="00905704"/>
    <w:rsid w:val="00906378"/>
    <w:rsid w:val="0091045B"/>
    <w:rsid w:val="009107E3"/>
    <w:rsid w:val="0091270C"/>
    <w:rsid w:val="00917DA5"/>
    <w:rsid w:val="0092477C"/>
    <w:rsid w:val="009311C8"/>
    <w:rsid w:val="00935993"/>
    <w:rsid w:val="00935FEC"/>
    <w:rsid w:val="009406BD"/>
    <w:rsid w:val="00950397"/>
    <w:rsid w:val="0095626F"/>
    <w:rsid w:val="0095629E"/>
    <w:rsid w:val="00965FD9"/>
    <w:rsid w:val="00970898"/>
    <w:rsid w:val="00971BC3"/>
    <w:rsid w:val="00976E6F"/>
    <w:rsid w:val="009819A7"/>
    <w:rsid w:val="0098346D"/>
    <w:rsid w:val="00984C2E"/>
    <w:rsid w:val="009B6F7E"/>
    <w:rsid w:val="009D171F"/>
    <w:rsid w:val="009D6947"/>
    <w:rsid w:val="00A00339"/>
    <w:rsid w:val="00A04026"/>
    <w:rsid w:val="00A068EB"/>
    <w:rsid w:val="00A169A4"/>
    <w:rsid w:val="00A30E14"/>
    <w:rsid w:val="00A3321A"/>
    <w:rsid w:val="00A40ED7"/>
    <w:rsid w:val="00A47871"/>
    <w:rsid w:val="00A521E5"/>
    <w:rsid w:val="00A522E1"/>
    <w:rsid w:val="00A534A0"/>
    <w:rsid w:val="00A63085"/>
    <w:rsid w:val="00A659DD"/>
    <w:rsid w:val="00A7723D"/>
    <w:rsid w:val="00AB3FB5"/>
    <w:rsid w:val="00AC3AC9"/>
    <w:rsid w:val="00AE5D4E"/>
    <w:rsid w:val="00AE73E3"/>
    <w:rsid w:val="00AF0082"/>
    <w:rsid w:val="00AF71B2"/>
    <w:rsid w:val="00AF7DF0"/>
    <w:rsid w:val="00B00029"/>
    <w:rsid w:val="00B14A11"/>
    <w:rsid w:val="00B26AFA"/>
    <w:rsid w:val="00B27D8D"/>
    <w:rsid w:val="00B36488"/>
    <w:rsid w:val="00B464E4"/>
    <w:rsid w:val="00B54E97"/>
    <w:rsid w:val="00B56EC4"/>
    <w:rsid w:val="00B670C8"/>
    <w:rsid w:val="00B67AB6"/>
    <w:rsid w:val="00B72805"/>
    <w:rsid w:val="00B85233"/>
    <w:rsid w:val="00BA30AC"/>
    <w:rsid w:val="00BC2297"/>
    <w:rsid w:val="00BC6856"/>
    <w:rsid w:val="00BD6ACD"/>
    <w:rsid w:val="00BE3D27"/>
    <w:rsid w:val="00BF5C19"/>
    <w:rsid w:val="00C05F64"/>
    <w:rsid w:val="00C21A5F"/>
    <w:rsid w:val="00C476A6"/>
    <w:rsid w:val="00C56F6C"/>
    <w:rsid w:val="00C658E2"/>
    <w:rsid w:val="00C825F9"/>
    <w:rsid w:val="00CA1A28"/>
    <w:rsid w:val="00CA31BE"/>
    <w:rsid w:val="00CA4006"/>
    <w:rsid w:val="00CB39FB"/>
    <w:rsid w:val="00CC4EF1"/>
    <w:rsid w:val="00CD02C6"/>
    <w:rsid w:val="00CD05EC"/>
    <w:rsid w:val="00CD58DB"/>
    <w:rsid w:val="00CD729D"/>
    <w:rsid w:val="00CF53EB"/>
    <w:rsid w:val="00CF671F"/>
    <w:rsid w:val="00D02A98"/>
    <w:rsid w:val="00D11507"/>
    <w:rsid w:val="00D331D4"/>
    <w:rsid w:val="00D4476A"/>
    <w:rsid w:val="00D53EC1"/>
    <w:rsid w:val="00D91483"/>
    <w:rsid w:val="00D928A4"/>
    <w:rsid w:val="00D96084"/>
    <w:rsid w:val="00DA0205"/>
    <w:rsid w:val="00DA1AD7"/>
    <w:rsid w:val="00DA2285"/>
    <w:rsid w:val="00DA2B85"/>
    <w:rsid w:val="00DA3D79"/>
    <w:rsid w:val="00DA41D6"/>
    <w:rsid w:val="00DA516F"/>
    <w:rsid w:val="00DD2AC9"/>
    <w:rsid w:val="00DD4D53"/>
    <w:rsid w:val="00DD52DB"/>
    <w:rsid w:val="00DD5FEF"/>
    <w:rsid w:val="00DE5451"/>
    <w:rsid w:val="00DF5564"/>
    <w:rsid w:val="00E05FEF"/>
    <w:rsid w:val="00E15063"/>
    <w:rsid w:val="00E20196"/>
    <w:rsid w:val="00E249EE"/>
    <w:rsid w:val="00E32AB0"/>
    <w:rsid w:val="00E520F4"/>
    <w:rsid w:val="00E6336A"/>
    <w:rsid w:val="00E63FAB"/>
    <w:rsid w:val="00E6696A"/>
    <w:rsid w:val="00E7529D"/>
    <w:rsid w:val="00E753DB"/>
    <w:rsid w:val="00E84A75"/>
    <w:rsid w:val="00E85FED"/>
    <w:rsid w:val="00E879B9"/>
    <w:rsid w:val="00E94EDD"/>
    <w:rsid w:val="00E96DA7"/>
    <w:rsid w:val="00ED0F95"/>
    <w:rsid w:val="00ED29D8"/>
    <w:rsid w:val="00EE1387"/>
    <w:rsid w:val="00EE61C3"/>
    <w:rsid w:val="00F02F55"/>
    <w:rsid w:val="00F037FA"/>
    <w:rsid w:val="00F05AD6"/>
    <w:rsid w:val="00F106DC"/>
    <w:rsid w:val="00F23488"/>
    <w:rsid w:val="00F30707"/>
    <w:rsid w:val="00F332EA"/>
    <w:rsid w:val="00F33940"/>
    <w:rsid w:val="00F61105"/>
    <w:rsid w:val="00F63982"/>
    <w:rsid w:val="00F706D2"/>
    <w:rsid w:val="00F75900"/>
    <w:rsid w:val="00F773A3"/>
    <w:rsid w:val="00F81E76"/>
    <w:rsid w:val="00F83AB6"/>
    <w:rsid w:val="00F94AF9"/>
    <w:rsid w:val="00FD08BD"/>
    <w:rsid w:val="00FD14C1"/>
    <w:rsid w:val="00FE4FE7"/>
    <w:rsid w:val="00FE60B8"/>
    <w:rsid w:val="00FF0730"/>
    <w:rsid w:val="00FF4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21693"/>
  <w15:docId w15:val="{C32F11BD-94AD-47C1-BD76-7A9A983F2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D27"/>
    <w:pPr>
      <w:spacing w:after="0" w:line="240" w:lineRule="auto"/>
      <w:ind w:right="196"/>
      <w:jc w:val="both"/>
    </w:pPr>
    <w:rPr>
      <w:rFonts w:ascii="Arial" w:eastAsia="Times New Roman" w:hAnsi="Arial" w:cs="Arial"/>
      <w:sz w:val="20"/>
      <w:szCs w:val="20"/>
    </w:rPr>
  </w:style>
  <w:style w:type="paragraph" w:styleId="Heading5">
    <w:name w:val="heading 5"/>
    <w:basedOn w:val="Normal"/>
    <w:next w:val="Normal"/>
    <w:link w:val="Heading5Char"/>
    <w:qFormat/>
    <w:rsid w:val="00417B3F"/>
    <w:pPr>
      <w:keepNext/>
      <w:outlineLvl w:val="4"/>
    </w:pPr>
    <w:rPr>
      <w:rFonts w:cs="Times New Roman"/>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417B3F"/>
    <w:rPr>
      <w:rFonts w:ascii="Arial" w:eastAsia="Times New Roman" w:hAnsi="Arial" w:cs="Times New Roman"/>
      <w:b/>
      <w:sz w:val="18"/>
      <w:szCs w:val="20"/>
    </w:rPr>
  </w:style>
  <w:style w:type="paragraph" w:styleId="Header">
    <w:name w:val="header"/>
    <w:basedOn w:val="Normal"/>
    <w:link w:val="HeaderChar"/>
    <w:uiPriority w:val="99"/>
    <w:unhideWhenUsed/>
    <w:rsid w:val="00417B3F"/>
    <w:pPr>
      <w:tabs>
        <w:tab w:val="center" w:pos="4320"/>
        <w:tab w:val="right" w:pos="8640"/>
      </w:tabs>
    </w:pPr>
    <w:rPr>
      <w:rFonts w:ascii="Cambria" w:eastAsia="Cambria" w:hAnsi="Cambria" w:cs="Times New Roman"/>
      <w:sz w:val="24"/>
      <w:szCs w:val="24"/>
    </w:rPr>
  </w:style>
  <w:style w:type="character" w:customStyle="1" w:styleId="HeaderChar">
    <w:name w:val="Header Char"/>
    <w:basedOn w:val="DefaultParagraphFont"/>
    <w:link w:val="Header"/>
    <w:uiPriority w:val="99"/>
    <w:rsid w:val="00417B3F"/>
    <w:rPr>
      <w:rFonts w:ascii="Cambria" w:eastAsia="Cambria" w:hAnsi="Cambria" w:cs="Times New Roman"/>
      <w:sz w:val="24"/>
      <w:szCs w:val="24"/>
    </w:rPr>
  </w:style>
  <w:style w:type="paragraph" w:styleId="Footer">
    <w:name w:val="footer"/>
    <w:basedOn w:val="Normal"/>
    <w:link w:val="FooterChar"/>
    <w:uiPriority w:val="99"/>
    <w:unhideWhenUsed/>
    <w:rsid w:val="00417B3F"/>
    <w:pPr>
      <w:tabs>
        <w:tab w:val="center" w:pos="4320"/>
        <w:tab w:val="right" w:pos="8640"/>
      </w:tabs>
    </w:pPr>
    <w:rPr>
      <w:rFonts w:ascii="Cambria" w:eastAsia="Cambria" w:hAnsi="Cambria" w:cs="Times New Roman"/>
      <w:sz w:val="24"/>
      <w:szCs w:val="24"/>
    </w:rPr>
  </w:style>
  <w:style w:type="character" w:customStyle="1" w:styleId="FooterChar">
    <w:name w:val="Footer Char"/>
    <w:basedOn w:val="DefaultParagraphFont"/>
    <w:link w:val="Footer"/>
    <w:uiPriority w:val="99"/>
    <w:rsid w:val="00417B3F"/>
    <w:rPr>
      <w:rFonts w:ascii="Cambria" w:eastAsia="Cambria" w:hAnsi="Cambria" w:cs="Times New Roman"/>
      <w:sz w:val="24"/>
      <w:szCs w:val="24"/>
    </w:rPr>
  </w:style>
  <w:style w:type="paragraph" w:customStyle="1" w:styleId="BodyCopy">
    <w:name w:val="Body Copy"/>
    <w:basedOn w:val="Normal"/>
    <w:uiPriority w:val="99"/>
    <w:qFormat/>
    <w:rsid w:val="00417B3F"/>
    <w:pPr>
      <w:widowControl w:val="0"/>
      <w:tabs>
        <w:tab w:val="left" w:pos="2041"/>
      </w:tabs>
      <w:suppressAutoHyphens/>
      <w:autoSpaceDE w:val="0"/>
      <w:autoSpaceDN w:val="0"/>
      <w:adjustRightInd w:val="0"/>
      <w:spacing w:line="288" w:lineRule="auto"/>
      <w:textAlignment w:val="center"/>
    </w:pPr>
    <w:rPr>
      <w:rFonts w:eastAsia="Cambria" w:cs="ArialMT"/>
      <w:color w:val="000000"/>
      <w:szCs w:val="16"/>
      <w:lang w:val="en-GB"/>
    </w:rPr>
  </w:style>
  <w:style w:type="paragraph" w:styleId="Title">
    <w:name w:val="Title"/>
    <w:basedOn w:val="Normal"/>
    <w:link w:val="TitleChar"/>
    <w:qFormat/>
    <w:rsid w:val="00417B3F"/>
    <w:pPr>
      <w:jc w:val="center"/>
    </w:pPr>
    <w:rPr>
      <w:rFonts w:cs="Times New Roman"/>
      <w:b/>
      <w:bCs/>
      <w:sz w:val="32"/>
    </w:rPr>
  </w:style>
  <w:style w:type="character" w:customStyle="1" w:styleId="TitleChar">
    <w:name w:val="Title Char"/>
    <w:basedOn w:val="DefaultParagraphFont"/>
    <w:link w:val="Title"/>
    <w:rsid w:val="00417B3F"/>
    <w:rPr>
      <w:rFonts w:ascii="Arial" w:eastAsia="Times New Roman" w:hAnsi="Arial" w:cs="Times New Roman"/>
      <w:b/>
      <w:bCs/>
      <w:sz w:val="32"/>
      <w:szCs w:val="20"/>
    </w:rPr>
  </w:style>
  <w:style w:type="paragraph" w:styleId="BodyText">
    <w:name w:val="Body Text"/>
    <w:basedOn w:val="Normal"/>
    <w:link w:val="BodyTextChar"/>
    <w:uiPriority w:val="99"/>
    <w:rsid w:val="00417B3F"/>
    <w:rPr>
      <w:rFonts w:cs="Times New Roman"/>
      <w:sz w:val="18"/>
    </w:rPr>
  </w:style>
  <w:style w:type="character" w:customStyle="1" w:styleId="BodyTextChar">
    <w:name w:val="Body Text Char"/>
    <w:basedOn w:val="DefaultParagraphFont"/>
    <w:link w:val="BodyText"/>
    <w:uiPriority w:val="99"/>
    <w:rsid w:val="00417B3F"/>
    <w:rPr>
      <w:rFonts w:ascii="Arial" w:eastAsia="Times New Roman" w:hAnsi="Arial" w:cs="Times New Roman"/>
      <w:sz w:val="18"/>
      <w:szCs w:val="20"/>
    </w:rPr>
  </w:style>
  <w:style w:type="paragraph" w:styleId="ListParagraph">
    <w:name w:val="List Paragraph"/>
    <w:basedOn w:val="Normal"/>
    <w:uiPriority w:val="34"/>
    <w:qFormat/>
    <w:rsid w:val="0042342A"/>
    <w:pPr>
      <w:ind w:left="720"/>
      <w:contextualSpacing/>
    </w:pPr>
  </w:style>
  <w:style w:type="paragraph" w:styleId="BalloonText">
    <w:name w:val="Balloon Text"/>
    <w:basedOn w:val="Normal"/>
    <w:link w:val="BalloonTextChar"/>
    <w:uiPriority w:val="99"/>
    <w:semiHidden/>
    <w:unhideWhenUsed/>
    <w:rsid w:val="00A40ED7"/>
    <w:rPr>
      <w:rFonts w:ascii="Tahoma" w:hAnsi="Tahoma" w:cs="Tahoma"/>
      <w:sz w:val="16"/>
      <w:szCs w:val="16"/>
    </w:rPr>
  </w:style>
  <w:style w:type="character" w:customStyle="1" w:styleId="BalloonTextChar">
    <w:name w:val="Balloon Text Char"/>
    <w:basedOn w:val="DefaultParagraphFont"/>
    <w:link w:val="BalloonText"/>
    <w:uiPriority w:val="99"/>
    <w:semiHidden/>
    <w:rsid w:val="00A40ED7"/>
    <w:rPr>
      <w:rFonts w:ascii="Tahoma" w:hAnsi="Tahoma" w:cs="Tahoma"/>
      <w:sz w:val="16"/>
      <w:szCs w:val="16"/>
    </w:rPr>
  </w:style>
  <w:style w:type="character" w:styleId="CommentReference">
    <w:name w:val="annotation reference"/>
    <w:basedOn w:val="DefaultParagraphFont"/>
    <w:uiPriority w:val="99"/>
    <w:semiHidden/>
    <w:unhideWhenUsed/>
    <w:rsid w:val="005B4143"/>
    <w:rPr>
      <w:sz w:val="16"/>
      <w:szCs w:val="16"/>
    </w:rPr>
  </w:style>
  <w:style w:type="paragraph" w:styleId="CommentText">
    <w:name w:val="annotation text"/>
    <w:basedOn w:val="Normal"/>
    <w:link w:val="CommentTextChar"/>
    <w:uiPriority w:val="99"/>
    <w:unhideWhenUsed/>
    <w:rsid w:val="005B4143"/>
  </w:style>
  <w:style w:type="character" w:customStyle="1" w:styleId="CommentTextChar">
    <w:name w:val="Comment Text Char"/>
    <w:basedOn w:val="DefaultParagraphFont"/>
    <w:link w:val="CommentText"/>
    <w:uiPriority w:val="99"/>
    <w:rsid w:val="005B4143"/>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5B4143"/>
    <w:rPr>
      <w:b/>
      <w:bCs/>
    </w:rPr>
  </w:style>
  <w:style w:type="character" w:customStyle="1" w:styleId="CommentSubjectChar">
    <w:name w:val="Comment Subject Char"/>
    <w:basedOn w:val="CommentTextChar"/>
    <w:link w:val="CommentSubject"/>
    <w:uiPriority w:val="99"/>
    <w:semiHidden/>
    <w:rsid w:val="005B4143"/>
    <w:rPr>
      <w:rFonts w:ascii="Arial" w:eastAsia="Times New Roman" w:hAnsi="Arial" w:cs="Arial"/>
      <w:b/>
      <w:bCs/>
      <w:sz w:val="20"/>
      <w:szCs w:val="20"/>
    </w:rPr>
  </w:style>
  <w:style w:type="character" w:styleId="PlaceholderText">
    <w:name w:val="Placeholder Text"/>
    <w:basedOn w:val="DefaultParagraphFont"/>
    <w:uiPriority w:val="99"/>
    <w:semiHidden/>
    <w:rsid w:val="003863B1"/>
    <w:rPr>
      <w:color w:val="808080"/>
    </w:rPr>
  </w:style>
  <w:style w:type="character" w:styleId="Hyperlink">
    <w:name w:val="Hyperlink"/>
    <w:basedOn w:val="DefaultParagraphFont"/>
    <w:uiPriority w:val="99"/>
    <w:unhideWhenUsed/>
    <w:rsid w:val="008D16D2"/>
    <w:rPr>
      <w:color w:val="0000FF" w:themeColor="hyperlink"/>
      <w:u w:val="single"/>
    </w:rPr>
  </w:style>
  <w:style w:type="paragraph" w:styleId="Revision">
    <w:name w:val="Revision"/>
    <w:hidden/>
    <w:uiPriority w:val="99"/>
    <w:semiHidden/>
    <w:rsid w:val="00DA41D6"/>
    <w:pPr>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919863">
      <w:bodyDiv w:val="1"/>
      <w:marLeft w:val="0"/>
      <w:marRight w:val="0"/>
      <w:marTop w:val="0"/>
      <w:marBottom w:val="0"/>
      <w:divBdr>
        <w:top w:val="none" w:sz="0" w:space="0" w:color="auto"/>
        <w:left w:val="none" w:sz="0" w:space="0" w:color="auto"/>
        <w:bottom w:val="none" w:sz="0" w:space="0" w:color="auto"/>
        <w:right w:val="none" w:sz="0" w:space="0" w:color="auto"/>
      </w:divBdr>
    </w:div>
    <w:div w:id="400370955">
      <w:bodyDiv w:val="1"/>
      <w:marLeft w:val="0"/>
      <w:marRight w:val="0"/>
      <w:marTop w:val="0"/>
      <w:marBottom w:val="0"/>
      <w:divBdr>
        <w:top w:val="none" w:sz="0" w:space="0" w:color="auto"/>
        <w:left w:val="none" w:sz="0" w:space="0" w:color="auto"/>
        <w:bottom w:val="none" w:sz="0" w:space="0" w:color="auto"/>
        <w:right w:val="none" w:sz="0" w:space="0" w:color="auto"/>
      </w:divBdr>
    </w:div>
    <w:div w:id="88541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www.westernhealth.org.au/Careers/Documents/New%20to%20WH%20-%20Forms/Key%20Organisational%20Accountabilities%20201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h\Downloads\Consultant-Specialist%20Generic%20PD%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3270CB1F084282A70F8E0220B0E046"/>
        <w:category>
          <w:name w:val="General"/>
          <w:gallery w:val="placeholder"/>
        </w:category>
        <w:types>
          <w:type w:val="bbPlcHdr"/>
        </w:types>
        <w:behaviors>
          <w:behavior w:val="content"/>
        </w:behaviors>
        <w:guid w:val="{E9F29713-8349-4B72-AA5D-BDD2381D0643}"/>
      </w:docPartPr>
      <w:docPartBody>
        <w:p w:rsidR="00A0090D" w:rsidRDefault="00A0090D">
          <w:pPr>
            <w:pStyle w:val="813270CB1F084282A70F8E0220B0E046"/>
          </w:pPr>
          <w:r w:rsidRPr="00DD5201">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20007A87" w:usb1="80000000" w:usb2="00000008" w:usb3="00000000" w:csb0="000001FF" w:csb1="00000000"/>
  </w:font>
  <w:font w:name="Calibri-Italic">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90D"/>
    <w:rsid w:val="00264B75"/>
    <w:rsid w:val="00283A76"/>
    <w:rsid w:val="002936BE"/>
    <w:rsid w:val="00404712"/>
    <w:rsid w:val="00806E38"/>
    <w:rsid w:val="00965FD9"/>
    <w:rsid w:val="00A0090D"/>
    <w:rsid w:val="00A521E5"/>
    <w:rsid w:val="00BC467D"/>
    <w:rsid w:val="00CA64A8"/>
    <w:rsid w:val="00CD58DB"/>
    <w:rsid w:val="00DE5451"/>
    <w:rsid w:val="00DF66A3"/>
    <w:rsid w:val="00E63FAB"/>
    <w:rsid w:val="00FD14C1"/>
    <w:rsid w:val="00FE4F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13270CB1F084282A70F8E0220B0E046">
    <w:name w:val="813270CB1F084282A70F8E0220B0E046"/>
  </w:style>
  <w:style w:type="paragraph" w:customStyle="1" w:styleId="822B756F89AB42528924AAFD3856B44B">
    <w:name w:val="822B756F89AB42528924AAFD3856B44B"/>
  </w:style>
  <w:style w:type="paragraph" w:customStyle="1" w:styleId="AED1C30510884179B67434B511533309">
    <w:name w:val="AED1C30510884179B67434B511533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a46b45-8ec1-4fec-990c-e6ac9d1082cb">
      <Terms xmlns="http://schemas.microsoft.com/office/infopath/2007/PartnerControls"/>
    </lcf76f155ced4ddcb4097134ff3c332f>
    <TaxCatchAll xmlns="7a476573-fd0c-414d-a286-c07f66aa7e7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6BD3E9DB441B4DA402FCBC79925C4F" ma:contentTypeVersion="13" ma:contentTypeDescription="Create a new document." ma:contentTypeScope="" ma:versionID="efd509302a2991579163543083b49cd0">
  <xsd:schema xmlns:xsd="http://www.w3.org/2001/XMLSchema" xmlns:xs="http://www.w3.org/2001/XMLSchema" xmlns:p="http://schemas.microsoft.com/office/2006/metadata/properties" xmlns:ns2="23a46b45-8ec1-4fec-990c-e6ac9d1082cb" xmlns:ns3="7a476573-fd0c-414d-a286-c07f66aa7e73" targetNamespace="http://schemas.microsoft.com/office/2006/metadata/properties" ma:root="true" ma:fieldsID="0bbd7cf26dd560a562ef50a07ea9525b" ns2:_="" ns3:_="">
    <xsd:import namespace="23a46b45-8ec1-4fec-990c-e6ac9d1082cb"/>
    <xsd:import namespace="7a476573-fd0c-414d-a286-c07f66aa7e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a46b45-8ec1-4fec-990c-e6ac9d1082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0a4b423-4a16-491e-bbd7-646da3e9251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476573-fd0c-414d-a286-c07f66aa7e7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7f9429b-b5a8-4a26-9f12-dd3ef89b16fb}" ma:internalName="TaxCatchAll" ma:showField="CatchAllData" ma:web="7a476573-fd0c-414d-a286-c07f66aa7e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A907B5-5957-4CB7-9D62-E82A35BA0F4E}">
  <ds:schemaRefs>
    <ds:schemaRef ds:uri="http://schemas.microsoft.com/office/2006/metadata/properties"/>
    <ds:schemaRef ds:uri="http://schemas.microsoft.com/office/infopath/2007/PartnerControls"/>
    <ds:schemaRef ds:uri="23a46b45-8ec1-4fec-990c-e6ac9d1082cb"/>
    <ds:schemaRef ds:uri="7a476573-fd0c-414d-a286-c07f66aa7e73"/>
  </ds:schemaRefs>
</ds:datastoreItem>
</file>

<file path=customXml/itemProps2.xml><?xml version="1.0" encoding="utf-8"?>
<ds:datastoreItem xmlns:ds="http://schemas.openxmlformats.org/officeDocument/2006/customXml" ds:itemID="{781A43C6-EEF1-48CB-A8D8-2BBCD3647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a46b45-8ec1-4fec-990c-e6ac9d1082cb"/>
    <ds:schemaRef ds:uri="7a476573-fd0c-414d-a286-c07f66aa7e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41C75E-E43A-4F49-ADB7-0F76E410D3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Consultant-Specialist Generic PD (1).dotx</Template>
  <TotalTime>4</TotalTime>
  <Pages>1</Pages>
  <Words>1710</Words>
  <Characters>9750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Western Health</Company>
  <LinksUpToDate>false</LinksUpToDate>
  <CharactersWithSpaces>11438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Williams, Harry</dc:creator>
  <cp:lastModifiedBy>Fullarton, Kirsten</cp:lastModifiedBy>
  <cp:revision>4</cp:revision>
  <cp:lastPrinted>2025-12-29T00:23:00Z</cp:lastPrinted>
  <dcterms:created xsi:type="dcterms:W3CDTF">2025-12-29T00:23:00Z</dcterms:created>
  <dcterms:modified xsi:type="dcterms:W3CDTF">2025-12-29T00:23:00Z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0x010100BA6BD3E9DB441B4DA402FCBC79925C4F</vt:lpwstr>
  </property>
  <property fmtid="{D5CDD505-2E9C-101B-9397-08002B2CF9AE}" pid="3" name="MediaServiceImageTags">
    <vt:lpwstr/>
  </property>
</Properties>
</file>